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267E9" w14:textId="77777777" w:rsidR="00CD062E" w:rsidRPr="007E68AA" w:rsidRDefault="00CD062E" w:rsidP="00234F63">
      <w:pPr>
        <w:spacing w:line="360" w:lineRule="auto"/>
      </w:pPr>
    </w:p>
    <w:p w14:paraId="0079369B" w14:textId="77777777" w:rsidR="009B0AB7" w:rsidRPr="007E68AA" w:rsidRDefault="009B0AB7" w:rsidP="00234F63">
      <w:pPr>
        <w:spacing w:line="360" w:lineRule="auto"/>
      </w:pPr>
    </w:p>
    <w:p w14:paraId="4EF8A90D" w14:textId="77777777" w:rsidR="00406EE2" w:rsidRPr="007E68AA" w:rsidRDefault="00406EE2" w:rsidP="00234F63">
      <w:pPr>
        <w:spacing w:line="360" w:lineRule="auto"/>
      </w:pPr>
    </w:p>
    <w:p w14:paraId="347A39BB" w14:textId="77777777" w:rsidR="00B546BC" w:rsidRPr="007E68AA" w:rsidRDefault="00B546BC" w:rsidP="00B546BC">
      <w:pPr>
        <w:spacing w:line="360" w:lineRule="auto"/>
        <w:jc w:val="center"/>
      </w:pPr>
    </w:p>
    <w:p w14:paraId="29721010" w14:textId="77777777" w:rsidR="00EC2D4C" w:rsidRDefault="00802FAC" w:rsidP="00B546BC">
      <w:pPr>
        <w:pStyle w:val="Default"/>
        <w:spacing w:line="360" w:lineRule="auto"/>
        <w:jc w:val="center"/>
        <w:rPr>
          <w:b/>
          <w:bCs/>
          <w:sz w:val="28"/>
          <w:szCs w:val="28"/>
        </w:rPr>
      </w:pPr>
      <w:r w:rsidRPr="007E68AA">
        <w:rPr>
          <w:b/>
          <w:bCs/>
          <w:sz w:val="28"/>
          <w:szCs w:val="28"/>
        </w:rPr>
        <w:t>Titel der Arbeit</w:t>
      </w:r>
    </w:p>
    <w:p w14:paraId="3E30D678" w14:textId="7C64287C" w:rsidR="00961462" w:rsidRPr="007E68AA" w:rsidRDefault="00802FAC" w:rsidP="00B546BC">
      <w:pPr>
        <w:pStyle w:val="Default"/>
        <w:spacing w:line="360" w:lineRule="auto"/>
        <w:jc w:val="center"/>
        <w:rPr>
          <w:b/>
          <w:bCs/>
          <w:sz w:val="28"/>
          <w:szCs w:val="28"/>
        </w:rPr>
      </w:pPr>
      <w:r w:rsidRPr="007E68AA">
        <w:rPr>
          <w:b/>
          <w:bCs/>
          <w:sz w:val="28"/>
          <w:szCs w:val="28"/>
        </w:rPr>
        <w:t xml:space="preserve"> [Richtlinien zum Anfertigen Abschlussarbeiten]</w:t>
      </w:r>
    </w:p>
    <w:p w14:paraId="7D407035" w14:textId="77777777" w:rsidR="002C54E0" w:rsidRPr="007E68AA" w:rsidRDefault="002C54E0" w:rsidP="00B546BC">
      <w:pPr>
        <w:pStyle w:val="Default"/>
        <w:spacing w:line="360" w:lineRule="auto"/>
        <w:jc w:val="center"/>
        <w:rPr>
          <w:b/>
          <w:bCs/>
          <w:sz w:val="28"/>
          <w:szCs w:val="28"/>
        </w:rPr>
      </w:pPr>
    </w:p>
    <w:p w14:paraId="69BC0A94" w14:textId="659608A8" w:rsidR="00961462" w:rsidRPr="007E68AA" w:rsidRDefault="00D53ADD" w:rsidP="00961462">
      <w:pPr>
        <w:spacing w:line="360" w:lineRule="auto"/>
        <w:jc w:val="center"/>
      </w:pPr>
      <w:r w:rsidRPr="007E68AA">
        <w:t>Lehrstuhl</w:t>
      </w:r>
      <w:r w:rsidR="00802FAC" w:rsidRPr="007E68AA">
        <w:t xml:space="preserve"> für VWL, insb. Nachhaltigkeit</w:t>
      </w:r>
    </w:p>
    <w:p w14:paraId="41D01D15" w14:textId="17DDA5D4" w:rsidR="00802FAC" w:rsidRPr="007E68AA" w:rsidRDefault="00802FAC" w:rsidP="00961462">
      <w:pPr>
        <w:spacing w:line="360" w:lineRule="auto"/>
        <w:jc w:val="center"/>
      </w:pPr>
      <w:r w:rsidRPr="007E68AA">
        <w:t>Universität Paderborn</w:t>
      </w:r>
    </w:p>
    <w:p w14:paraId="6DEEC6E6" w14:textId="77777777" w:rsidR="00961462" w:rsidRPr="007E68AA" w:rsidRDefault="00961462" w:rsidP="00961462">
      <w:pPr>
        <w:spacing w:line="360" w:lineRule="auto"/>
        <w:jc w:val="center"/>
      </w:pPr>
      <w:r w:rsidRPr="007E68AA">
        <w:t>Prof. Dr. Martin Kesternich</w:t>
      </w:r>
    </w:p>
    <w:p w14:paraId="0D5DFED1" w14:textId="77777777" w:rsidR="00961462" w:rsidRPr="007E68AA" w:rsidRDefault="00961462" w:rsidP="00234F63">
      <w:pPr>
        <w:spacing w:line="360" w:lineRule="auto"/>
      </w:pPr>
    </w:p>
    <w:p w14:paraId="2D7C1DB1" w14:textId="77777777" w:rsidR="002C54E0" w:rsidRPr="007E68AA" w:rsidRDefault="002C54E0" w:rsidP="00234F63">
      <w:pPr>
        <w:spacing w:line="360" w:lineRule="auto"/>
      </w:pPr>
    </w:p>
    <w:p w14:paraId="424EF3FD" w14:textId="6839456D" w:rsidR="00B546BC" w:rsidRPr="007E68AA" w:rsidRDefault="000778A2" w:rsidP="00B546BC">
      <w:pPr>
        <w:pStyle w:val="Default"/>
        <w:spacing w:line="360" w:lineRule="auto"/>
        <w:jc w:val="center"/>
        <w:rPr>
          <w:color w:val="auto"/>
        </w:rPr>
      </w:pPr>
      <w:r w:rsidRPr="007E68AA">
        <w:rPr>
          <w:color w:val="auto"/>
        </w:rPr>
        <w:t>Bachelor</w:t>
      </w:r>
      <w:r w:rsidR="00963DCD" w:rsidRPr="007E68AA">
        <w:rPr>
          <w:color w:val="auto"/>
        </w:rPr>
        <w:t>-</w:t>
      </w:r>
      <w:r w:rsidRPr="007E68AA">
        <w:rPr>
          <w:color w:val="auto"/>
        </w:rPr>
        <w:t>/Master</w:t>
      </w:r>
      <w:r w:rsidR="00963DCD" w:rsidRPr="007E68AA">
        <w:rPr>
          <w:color w:val="auto"/>
        </w:rPr>
        <w:t>a</w:t>
      </w:r>
      <w:r w:rsidR="00802FAC" w:rsidRPr="007E68AA">
        <w:rPr>
          <w:color w:val="auto"/>
        </w:rPr>
        <w:t>rbeit zur Erlangung des Grades Bachelor/Master of Science in</w:t>
      </w:r>
      <w:r w:rsidR="00B546BC" w:rsidRPr="007E68AA">
        <w:rPr>
          <w:color w:val="auto"/>
        </w:rPr>
        <w:t xml:space="preserve"> </w:t>
      </w:r>
    </w:p>
    <w:p w14:paraId="69F31A08" w14:textId="18D11BEA" w:rsidR="003B35EB" w:rsidRPr="007E68AA" w:rsidRDefault="00B546BC" w:rsidP="00B546BC">
      <w:pPr>
        <w:pStyle w:val="Default"/>
        <w:spacing w:line="360" w:lineRule="auto"/>
        <w:jc w:val="center"/>
        <w:rPr>
          <w:b/>
          <w:bCs/>
          <w:sz w:val="28"/>
          <w:szCs w:val="28"/>
        </w:rPr>
      </w:pPr>
      <w:r w:rsidRPr="007E68AA">
        <w:rPr>
          <w:color w:val="auto"/>
        </w:rPr>
        <w:t>(</w:t>
      </w:r>
      <w:r w:rsidR="00802FAC" w:rsidRPr="007E68AA">
        <w:rPr>
          <w:color w:val="auto"/>
        </w:rPr>
        <w:t>Name des Studiengangs</w:t>
      </w:r>
      <w:r w:rsidRPr="007E68AA">
        <w:rPr>
          <w:color w:val="auto"/>
        </w:rPr>
        <w:t xml:space="preserve">) </w:t>
      </w:r>
      <w:r w:rsidR="00802FAC" w:rsidRPr="007E68AA">
        <w:rPr>
          <w:color w:val="auto"/>
        </w:rPr>
        <w:t>an der Universität Paderborn</w:t>
      </w:r>
    </w:p>
    <w:p w14:paraId="27943482" w14:textId="77777777" w:rsidR="00B546BC" w:rsidRPr="007E68AA" w:rsidRDefault="00B546BC" w:rsidP="00234F63">
      <w:pPr>
        <w:spacing w:line="360" w:lineRule="auto"/>
      </w:pPr>
    </w:p>
    <w:p w14:paraId="3130DA3C" w14:textId="77777777" w:rsidR="00961462" w:rsidRPr="007E68AA" w:rsidRDefault="00961462" w:rsidP="00234F63">
      <w:pPr>
        <w:spacing w:line="360" w:lineRule="auto"/>
      </w:pPr>
    </w:p>
    <w:p w14:paraId="6D224F08" w14:textId="77777777" w:rsidR="002C54E0" w:rsidRPr="007E68AA" w:rsidRDefault="002C54E0" w:rsidP="00234F63">
      <w:pPr>
        <w:spacing w:line="360" w:lineRule="auto"/>
      </w:pPr>
    </w:p>
    <w:p w14:paraId="4C8B5296" w14:textId="77777777" w:rsidR="002C54E0" w:rsidRPr="007E68AA" w:rsidRDefault="002C54E0" w:rsidP="00234F63">
      <w:pPr>
        <w:spacing w:line="360" w:lineRule="auto"/>
      </w:pPr>
    </w:p>
    <w:p w14:paraId="122658EE" w14:textId="77777777" w:rsidR="00961462" w:rsidRPr="007E68AA" w:rsidRDefault="00961462" w:rsidP="00234F63">
      <w:pPr>
        <w:spacing w:line="36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546BC" w:rsidRPr="007E68AA" w14:paraId="6DBEC543" w14:textId="77777777" w:rsidTr="001D1438">
        <w:tc>
          <w:tcPr>
            <w:tcW w:w="4530" w:type="dxa"/>
          </w:tcPr>
          <w:p w14:paraId="7BAF1B77" w14:textId="59A9A1B0" w:rsidR="00B546BC" w:rsidRPr="007E68AA" w:rsidRDefault="00802FAC" w:rsidP="001D1438">
            <w:pPr>
              <w:pStyle w:val="Beschriftung"/>
              <w:rPr>
                <w:szCs w:val="24"/>
              </w:rPr>
            </w:pPr>
            <w:r w:rsidRPr="007E68AA">
              <w:rPr>
                <w:szCs w:val="24"/>
              </w:rPr>
              <w:t>Eingereicht am</w:t>
            </w:r>
            <w:r w:rsidR="00B546BC" w:rsidRPr="007E68AA">
              <w:rPr>
                <w:szCs w:val="24"/>
              </w:rPr>
              <w:t xml:space="preserve">: </w:t>
            </w:r>
            <w:r w:rsidR="000778A2" w:rsidRPr="007E68AA">
              <w:rPr>
                <w:szCs w:val="24"/>
              </w:rPr>
              <w:t>(</w:t>
            </w:r>
            <w:r w:rsidRPr="007E68AA">
              <w:rPr>
                <w:szCs w:val="24"/>
              </w:rPr>
              <w:t>Datum</w:t>
            </w:r>
            <w:r w:rsidR="000778A2" w:rsidRPr="007E68AA">
              <w:rPr>
                <w:szCs w:val="24"/>
              </w:rPr>
              <w:t>)</w:t>
            </w:r>
          </w:p>
          <w:p w14:paraId="07BDA5EF" w14:textId="4C842BCC" w:rsidR="00B546BC" w:rsidRPr="007E68AA" w:rsidRDefault="000778A2" w:rsidP="001D1438">
            <w:pPr>
              <w:pStyle w:val="Beschriftung"/>
              <w:rPr>
                <w:szCs w:val="24"/>
              </w:rPr>
            </w:pPr>
            <w:r w:rsidRPr="007E68AA">
              <w:rPr>
                <w:szCs w:val="24"/>
              </w:rPr>
              <w:t>Name</w:t>
            </w:r>
            <w:r w:rsidR="00B546BC" w:rsidRPr="007E68AA">
              <w:rPr>
                <w:szCs w:val="24"/>
              </w:rPr>
              <w:t xml:space="preserve">: </w:t>
            </w:r>
            <w:r w:rsidRPr="007E68AA">
              <w:rPr>
                <w:szCs w:val="24"/>
              </w:rPr>
              <w:t>(</w:t>
            </w:r>
            <w:r w:rsidR="00802FAC" w:rsidRPr="007E68AA">
              <w:rPr>
                <w:szCs w:val="24"/>
              </w:rPr>
              <w:t>Vor- und Nachname</w:t>
            </w:r>
            <w:r w:rsidRPr="007E68AA">
              <w:rPr>
                <w:szCs w:val="24"/>
              </w:rPr>
              <w:t>)</w:t>
            </w:r>
          </w:p>
          <w:p w14:paraId="37E3B8FE" w14:textId="51344FC9" w:rsidR="00B546BC" w:rsidRPr="007E68AA" w:rsidRDefault="000778A2" w:rsidP="00B546BC">
            <w:pPr>
              <w:pStyle w:val="Beschriftung"/>
              <w:rPr>
                <w:szCs w:val="24"/>
              </w:rPr>
            </w:pPr>
            <w:r w:rsidRPr="007E68AA">
              <w:rPr>
                <w:szCs w:val="24"/>
              </w:rPr>
              <w:t>Adress</w:t>
            </w:r>
            <w:r w:rsidR="00802FAC" w:rsidRPr="007E68AA">
              <w:rPr>
                <w:szCs w:val="24"/>
              </w:rPr>
              <w:t>e</w:t>
            </w:r>
            <w:r w:rsidR="00B546BC" w:rsidRPr="007E68AA">
              <w:rPr>
                <w:szCs w:val="24"/>
              </w:rPr>
              <w:t xml:space="preserve">: </w:t>
            </w:r>
            <w:r w:rsidRPr="007E68AA">
              <w:rPr>
                <w:szCs w:val="24"/>
              </w:rPr>
              <w:t>xx</w:t>
            </w:r>
          </w:p>
          <w:p w14:paraId="1193857D" w14:textId="7D166480" w:rsidR="000778A2" w:rsidRPr="007E68AA" w:rsidRDefault="000778A2" w:rsidP="000778A2">
            <w:proofErr w:type="spellStart"/>
            <w:r w:rsidRPr="007E68AA">
              <w:t>Matr</w:t>
            </w:r>
            <w:proofErr w:type="spellEnd"/>
            <w:r w:rsidRPr="007E68AA">
              <w:t>.-Nr.: xx</w:t>
            </w:r>
          </w:p>
        </w:tc>
        <w:tc>
          <w:tcPr>
            <w:tcW w:w="4530" w:type="dxa"/>
          </w:tcPr>
          <w:p w14:paraId="6374C0B5" w14:textId="77777777" w:rsidR="00B546BC" w:rsidRPr="007E68AA" w:rsidRDefault="00B546BC" w:rsidP="001D1438">
            <w:pPr>
              <w:spacing w:line="360" w:lineRule="auto"/>
            </w:pPr>
          </w:p>
          <w:p w14:paraId="1111D7B8" w14:textId="4A2E8B82" w:rsidR="00B546BC" w:rsidRPr="007E68AA" w:rsidRDefault="00802FAC" w:rsidP="001D1438">
            <w:pPr>
              <w:spacing w:line="360" w:lineRule="auto"/>
            </w:pPr>
            <w:r w:rsidRPr="007E68AA">
              <w:t>Gutachter</w:t>
            </w:r>
            <w:r w:rsidR="000C38C0" w:rsidRPr="007E68AA">
              <w:t xml:space="preserve"> 1: </w:t>
            </w:r>
            <w:r w:rsidR="000778A2" w:rsidRPr="007E68AA">
              <w:t>Prof. Dr. Martin Kesternich</w:t>
            </w:r>
          </w:p>
          <w:p w14:paraId="748D59E6" w14:textId="0B561FD4" w:rsidR="000C38C0" w:rsidRPr="007E68AA" w:rsidRDefault="00802FAC" w:rsidP="001D1438">
            <w:pPr>
              <w:spacing w:line="360" w:lineRule="auto"/>
            </w:pPr>
            <w:r w:rsidRPr="007E68AA">
              <w:t>Gutachter</w:t>
            </w:r>
            <w:r w:rsidR="000C38C0" w:rsidRPr="007E68AA">
              <w:t xml:space="preserve"> 2: </w:t>
            </w:r>
            <w:r w:rsidR="000778A2" w:rsidRPr="007E68AA">
              <w:t>xx</w:t>
            </w:r>
          </w:p>
        </w:tc>
      </w:tr>
    </w:tbl>
    <w:p w14:paraId="4AA28D28" w14:textId="77777777" w:rsidR="00B546BC" w:rsidRPr="007E68AA" w:rsidRDefault="00B546BC" w:rsidP="00234F63">
      <w:pPr>
        <w:spacing w:line="360" w:lineRule="auto"/>
      </w:pPr>
    </w:p>
    <w:p w14:paraId="590E0E12" w14:textId="77777777" w:rsidR="008A118A" w:rsidRPr="007E68AA" w:rsidRDefault="008A118A" w:rsidP="00234F63">
      <w:pPr>
        <w:pStyle w:val="berschrift1"/>
        <w:rPr>
          <w:noProof w:val="0"/>
          <w:lang w:val="de-DE"/>
        </w:rPr>
        <w:sectPr w:rsidR="008A118A" w:rsidRPr="007E68AA" w:rsidSect="009D4AA0">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992" w:footer="425" w:gutter="0"/>
          <w:cols w:space="708"/>
          <w:titlePg/>
          <w:docGrid w:linePitch="360"/>
        </w:sectPr>
      </w:pPr>
    </w:p>
    <w:p w14:paraId="3C649727" w14:textId="77777777" w:rsidR="00EC2D4C" w:rsidRDefault="00D53ADD" w:rsidP="00966CDE">
      <w:pPr>
        <w:pStyle w:val="Beschriftung"/>
        <w:rPr>
          <w:noProof/>
        </w:rPr>
      </w:pPr>
      <w:r w:rsidRPr="007E68AA">
        <w:rPr>
          <w:rStyle w:val="Fett"/>
          <w:sz w:val="28"/>
          <w:szCs w:val="28"/>
        </w:rPr>
        <w:lastRenderedPageBreak/>
        <w:t>Inhaltsverzeichnis</w:t>
      </w:r>
      <w:r w:rsidR="00154B0E" w:rsidRPr="007E68AA">
        <w:rPr>
          <w:rStyle w:val="Fett"/>
          <w:sz w:val="28"/>
          <w:szCs w:val="28"/>
        </w:rPr>
        <w:t xml:space="preserve"> </w:t>
      </w:r>
      <w:r w:rsidR="0066564D" w:rsidRPr="007E68AA">
        <w:rPr>
          <w:rStyle w:val="Fett"/>
        </w:rPr>
        <w:fldChar w:fldCharType="begin"/>
      </w:r>
      <w:r w:rsidR="0066564D" w:rsidRPr="007E68AA">
        <w:rPr>
          <w:rStyle w:val="Fett"/>
          <w:sz w:val="28"/>
          <w:szCs w:val="28"/>
        </w:rPr>
        <w:instrText xml:space="preserve"> TOC \o "1-5" \h \z \u </w:instrText>
      </w:r>
      <w:r w:rsidR="0066564D" w:rsidRPr="007E68AA">
        <w:rPr>
          <w:rStyle w:val="Fett"/>
        </w:rPr>
        <w:fldChar w:fldCharType="separate"/>
      </w:r>
    </w:p>
    <w:p w14:paraId="7A078716" w14:textId="4F3C019F"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32" w:history="1">
        <w:r w:rsidRPr="00C062FF">
          <w:rPr>
            <w:rStyle w:val="Hyperlink"/>
          </w:rPr>
          <w:t>Abkürzungsverzeichnis</w:t>
        </w:r>
        <w:r>
          <w:rPr>
            <w:webHidden/>
          </w:rPr>
          <w:tab/>
        </w:r>
        <w:r>
          <w:rPr>
            <w:webHidden/>
          </w:rPr>
          <w:fldChar w:fldCharType="begin"/>
        </w:r>
        <w:r>
          <w:rPr>
            <w:webHidden/>
          </w:rPr>
          <w:instrText xml:space="preserve"> PAGEREF _Toc183770932 \h </w:instrText>
        </w:r>
        <w:r>
          <w:rPr>
            <w:webHidden/>
          </w:rPr>
        </w:r>
        <w:r>
          <w:rPr>
            <w:webHidden/>
          </w:rPr>
          <w:fldChar w:fldCharType="separate"/>
        </w:r>
        <w:r>
          <w:rPr>
            <w:webHidden/>
          </w:rPr>
          <w:t>iii</w:t>
        </w:r>
        <w:r>
          <w:rPr>
            <w:webHidden/>
          </w:rPr>
          <w:fldChar w:fldCharType="end"/>
        </w:r>
      </w:hyperlink>
    </w:p>
    <w:p w14:paraId="0DD6419E" w14:textId="15A36349"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33" w:history="1">
        <w:r w:rsidRPr="00C062FF">
          <w:rPr>
            <w:rStyle w:val="Hyperlink"/>
          </w:rPr>
          <w:t>Abbildungsverzeichnis</w:t>
        </w:r>
        <w:r>
          <w:rPr>
            <w:webHidden/>
          </w:rPr>
          <w:tab/>
        </w:r>
        <w:r>
          <w:rPr>
            <w:webHidden/>
          </w:rPr>
          <w:fldChar w:fldCharType="begin"/>
        </w:r>
        <w:r>
          <w:rPr>
            <w:webHidden/>
          </w:rPr>
          <w:instrText xml:space="preserve"> PAGEREF _Toc183770933 \h </w:instrText>
        </w:r>
        <w:r>
          <w:rPr>
            <w:webHidden/>
          </w:rPr>
        </w:r>
        <w:r>
          <w:rPr>
            <w:webHidden/>
          </w:rPr>
          <w:fldChar w:fldCharType="separate"/>
        </w:r>
        <w:r>
          <w:rPr>
            <w:webHidden/>
          </w:rPr>
          <w:t>iv</w:t>
        </w:r>
        <w:r>
          <w:rPr>
            <w:webHidden/>
          </w:rPr>
          <w:fldChar w:fldCharType="end"/>
        </w:r>
      </w:hyperlink>
    </w:p>
    <w:p w14:paraId="6FA01027" w14:textId="493C0C8B"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34" w:history="1">
        <w:r w:rsidRPr="00C062FF">
          <w:rPr>
            <w:rStyle w:val="Hyperlink"/>
          </w:rPr>
          <w:t>Tabellenverzeichnis</w:t>
        </w:r>
        <w:r>
          <w:rPr>
            <w:webHidden/>
          </w:rPr>
          <w:tab/>
        </w:r>
        <w:r>
          <w:rPr>
            <w:webHidden/>
          </w:rPr>
          <w:fldChar w:fldCharType="begin"/>
        </w:r>
        <w:r>
          <w:rPr>
            <w:webHidden/>
          </w:rPr>
          <w:instrText xml:space="preserve"> PAGEREF _Toc183770934 \h </w:instrText>
        </w:r>
        <w:r>
          <w:rPr>
            <w:webHidden/>
          </w:rPr>
        </w:r>
        <w:r>
          <w:rPr>
            <w:webHidden/>
          </w:rPr>
          <w:fldChar w:fldCharType="separate"/>
        </w:r>
        <w:r>
          <w:rPr>
            <w:webHidden/>
          </w:rPr>
          <w:t>v</w:t>
        </w:r>
        <w:r>
          <w:rPr>
            <w:webHidden/>
          </w:rPr>
          <w:fldChar w:fldCharType="end"/>
        </w:r>
      </w:hyperlink>
    </w:p>
    <w:p w14:paraId="6A98AC7D" w14:textId="31819368"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35" w:history="1">
        <w:r w:rsidRPr="00C062FF">
          <w:rPr>
            <w:rStyle w:val="Hyperlink"/>
          </w:rPr>
          <w:t>1</w:t>
        </w:r>
        <w:r>
          <w:rPr>
            <w:rFonts w:asciiTheme="minorHAnsi" w:eastAsiaTheme="minorEastAsia" w:hAnsiTheme="minorHAnsi" w:cstheme="minorBidi"/>
            <w:b w:val="0"/>
            <w:bCs w:val="0"/>
            <w:iCs w:val="0"/>
            <w:kern w:val="2"/>
            <w14:ligatures w14:val="standardContextual"/>
          </w:rPr>
          <w:tab/>
        </w:r>
        <w:r w:rsidRPr="00C062FF">
          <w:rPr>
            <w:rStyle w:val="Hyperlink"/>
          </w:rPr>
          <w:t>Allgemeine Informationen</w:t>
        </w:r>
        <w:r>
          <w:rPr>
            <w:webHidden/>
          </w:rPr>
          <w:tab/>
        </w:r>
        <w:r>
          <w:rPr>
            <w:webHidden/>
          </w:rPr>
          <w:fldChar w:fldCharType="begin"/>
        </w:r>
        <w:r>
          <w:rPr>
            <w:webHidden/>
          </w:rPr>
          <w:instrText xml:space="preserve"> PAGEREF _Toc183770935 \h </w:instrText>
        </w:r>
        <w:r>
          <w:rPr>
            <w:webHidden/>
          </w:rPr>
        </w:r>
        <w:r>
          <w:rPr>
            <w:webHidden/>
          </w:rPr>
          <w:fldChar w:fldCharType="separate"/>
        </w:r>
        <w:r>
          <w:rPr>
            <w:webHidden/>
          </w:rPr>
          <w:t>1</w:t>
        </w:r>
        <w:r>
          <w:rPr>
            <w:webHidden/>
          </w:rPr>
          <w:fldChar w:fldCharType="end"/>
        </w:r>
      </w:hyperlink>
    </w:p>
    <w:p w14:paraId="7E1E2F38" w14:textId="0554DCAA"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36" w:history="1">
        <w:r w:rsidRPr="00C062FF">
          <w:rPr>
            <w:rStyle w:val="Hyperlink"/>
            <w:rFonts w:eastAsia="Arial"/>
            <w:noProof/>
            <w:lang w:eastAsia="en-US"/>
          </w:rPr>
          <w:t>1.1</w:t>
        </w:r>
        <w:r>
          <w:rPr>
            <w:rFonts w:asciiTheme="minorHAnsi" w:eastAsiaTheme="minorEastAsia" w:hAnsiTheme="minorHAnsi" w:cstheme="minorBidi"/>
            <w:bCs w:val="0"/>
            <w:noProof/>
            <w:kern w:val="2"/>
            <w:szCs w:val="24"/>
            <w14:ligatures w14:val="standardContextual"/>
          </w:rPr>
          <w:tab/>
        </w:r>
        <w:r w:rsidRPr="00C062FF">
          <w:rPr>
            <w:rStyle w:val="Hyperlink"/>
            <w:rFonts w:eastAsia="Arial"/>
            <w:noProof/>
            <w:lang w:eastAsia="en-US"/>
          </w:rPr>
          <w:t>Zentrales Vergabeverfahren</w:t>
        </w:r>
        <w:r>
          <w:rPr>
            <w:noProof/>
            <w:webHidden/>
          </w:rPr>
          <w:tab/>
        </w:r>
        <w:r>
          <w:rPr>
            <w:noProof/>
            <w:webHidden/>
          </w:rPr>
          <w:fldChar w:fldCharType="begin"/>
        </w:r>
        <w:r>
          <w:rPr>
            <w:noProof/>
            <w:webHidden/>
          </w:rPr>
          <w:instrText xml:space="preserve"> PAGEREF _Toc183770936 \h </w:instrText>
        </w:r>
        <w:r>
          <w:rPr>
            <w:noProof/>
            <w:webHidden/>
          </w:rPr>
        </w:r>
        <w:r>
          <w:rPr>
            <w:noProof/>
            <w:webHidden/>
          </w:rPr>
          <w:fldChar w:fldCharType="separate"/>
        </w:r>
        <w:r>
          <w:rPr>
            <w:noProof/>
            <w:webHidden/>
          </w:rPr>
          <w:t>1</w:t>
        </w:r>
        <w:r>
          <w:rPr>
            <w:noProof/>
            <w:webHidden/>
          </w:rPr>
          <w:fldChar w:fldCharType="end"/>
        </w:r>
      </w:hyperlink>
    </w:p>
    <w:p w14:paraId="67066230" w14:textId="22562DB2"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37" w:history="1">
        <w:r w:rsidRPr="00C062FF">
          <w:rPr>
            <w:rStyle w:val="Hyperlink"/>
            <w:noProof/>
          </w:rPr>
          <w:t>1.2</w:t>
        </w:r>
        <w:r>
          <w:rPr>
            <w:rFonts w:asciiTheme="minorHAnsi" w:eastAsiaTheme="minorEastAsia" w:hAnsiTheme="minorHAnsi" w:cstheme="minorBidi"/>
            <w:bCs w:val="0"/>
            <w:noProof/>
            <w:kern w:val="2"/>
            <w:szCs w:val="24"/>
            <w14:ligatures w14:val="standardContextual"/>
          </w:rPr>
          <w:tab/>
        </w:r>
        <w:r w:rsidRPr="00C062FF">
          <w:rPr>
            <w:rStyle w:val="Hyperlink"/>
            <w:noProof/>
          </w:rPr>
          <w:t>Bewerbungsunterlagen</w:t>
        </w:r>
        <w:r>
          <w:rPr>
            <w:noProof/>
            <w:webHidden/>
          </w:rPr>
          <w:tab/>
        </w:r>
        <w:r>
          <w:rPr>
            <w:noProof/>
            <w:webHidden/>
          </w:rPr>
          <w:fldChar w:fldCharType="begin"/>
        </w:r>
        <w:r>
          <w:rPr>
            <w:noProof/>
            <w:webHidden/>
          </w:rPr>
          <w:instrText xml:space="preserve"> PAGEREF _Toc183770937 \h </w:instrText>
        </w:r>
        <w:r>
          <w:rPr>
            <w:noProof/>
            <w:webHidden/>
          </w:rPr>
        </w:r>
        <w:r>
          <w:rPr>
            <w:noProof/>
            <w:webHidden/>
          </w:rPr>
          <w:fldChar w:fldCharType="separate"/>
        </w:r>
        <w:r>
          <w:rPr>
            <w:noProof/>
            <w:webHidden/>
          </w:rPr>
          <w:t>1</w:t>
        </w:r>
        <w:r>
          <w:rPr>
            <w:noProof/>
            <w:webHidden/>
          </w:rPr>
          <w:fldChar w:fldCharType="end"/>
        </w:r>
      </w:hyperlink>
    </w:p>
    <w:p w14:paraId="7AF1CC89" w14:textId="5D7650B2"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38" w:history="1">
        <w:r w:rsidRPr="00C062FF">
          <w:rPr>
            <w:rStyle w:val="Hyperlink"/>
            <w:noProof/>
          </w:rPr>
          <w:t>1.3</w:t>
        </w:r>
        <w:r>
          <w:rPr>
            <w:rFonts w:asciiTheme="minorHAnsi" w:eastAsiaTheme="minorEastAsia" w:hAnsiTheme="minorHAnsi" w:cstheme="minorBidi"/>
            <w:bCs w:val="0"/>
            <w:noProof/>
            <w:kern w:val="2"/>
            <w:szCs w:val="24"/>
            <w14:ligatures w14:val="standardContextual"/>
          </w:rPr>
          <w:tab/>
        </w:r>
        <w:r w:rsidRPr="00C062FF">
          <w:rPr>
            <w:rStyle w:val="Hyperlink"/>
            <w:noProof/>
          </w:rPr>
          <w:t>Thema</w:t>
        </w:r>
        <w:r>
          <w:rPr>
            <w:noProof/>
            <w:webHidden/>
          </w:rPr>
          <w:tab/>
        </w:r>
        <w:r>
          <w:rPr>
            <w:noProof/>
            <w:webHidden/>
          </w:rPr>
          <w:fldChar w:fldCharType="begin"/>
        </w:r>
        <w:r>
          <w:rPr>
            <w:noProof/>
            <w:webHidden/>
          </w:rPr>
          <w:instrText xml:space="preserve"> PAGEREF _Toc183770938 \h </w:instrText>
        </w:r>
        <w:r>
          <w:rPr>
            <w:noProof/>
            <w:webHidden/>
          </w:rPr>
        </w:r>
        <w:r>
          <w:rPr>
            <w:noProof/>
            <w:webHidden/>
          </w:rPr>
          <w:fldChar w:fldCharType="separate"/>
        </w:r>
        <w:r>
          <w:rPr>
            <w:noProof/>
            <w:webHidden/>
          </w:rPr>
          <w:t>2</w:t>
        </w:r>
        <w:r>
          <w:rPr>
            <w:noProof/>
            <w:webHidden/>
          </w:rPr>
          <w:fldChar w:fldCharType="end"/>
        </w:r>
      </w:hyperlink>
    </w:p>
    <w:p w14:paraId="2940A2B3" w14:textId="242064DA"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39" w:history="1">
        <w:r w:rsidRPr="00C062FF">
          <w:rPr>
            <w:rStyle w:val="Hyperlink"/>
            <w:noProof/>
          </w:rPr>
          <w:t>1.4</w:t>
        </w:r>
        <w:r>
          <w:rPr>
            <w:rFonts w:asciiTheme="minorHAnsi" w:eastAsiaTheme="minorEastAsia" w:hAnsiTheme="minorHAnsi" w:cstheme="minorBidi"/>
            <w:bCs w:val="0"/>
            <w:noProof/>
            <w:kern w:val="2"/>
            <w:szCs w:val="24"/>
            <w14:ligatures w14:val="standardContextual"/>
          </w:rPr>
          <w:tab/>
        </w:r>
        <w:r w:rsidRPr="00C062FF">
          <w:rPr>
            <w:rStyle w:val="Hyperlink"/>
            <w:noProof/>
          </w:rPr>
          <w:t>Betreuung</w:t>
        </w:r>
        <w:r>
          <w:rPr>
            <w:noProof/>
            <w:webHidden/>
          </w:rPr>
          <w:tab/>
        </w:r>
        <w:r>
          <w:rPr>
            <w:noProof/>
            <w:webHidden/>
          </w:rPr>
          <w:fldChar w:fldCharType="begin"/>
        </w:r>
        <w:r>
          <w:rPr>
            <w:noProof/>
            <w:webHidden/>
          </w:rPr>
          <w:instrText xml:space="preserve"> PAGEREF _Toc183770939 \h </w:instrText>
        </w:r>
        <w:r>
          <w:rPr>
            <w:noProof/>
            <w:webHidden/>
          </w:rPr>
        </w:r>
        <w:r>
          <w:rPr>
            <w:noProof/>
            <w:webHidden/>
          </w:rPr>
          <w:fldChar w:fldCharType="separate"/>
        </w:r>
        <w:r>
          <w:rPr>
            <w:noProof/>
            <w:webHidden/>
          </w:rPr>
          <w:t>2</w:t>
        </w:r>
        <w:r>
          <w:rPr>
            <w:noProof/>
            <w:webHidden/>
          </w:rPr>
          <w:fldChar w:fldCharType="end"/>
        </w:r>
      </w:hyperlink>
    </w:p>
    <w:p w14:paraId="2FAE7B7B" w14:textId="0451E353"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40" w:history="1">
        <w:r w:rsidRPr="00C062FF">
          <w:rPr>
            <w:rStyle w:val="Hyperlink"/>
            <w:noProof/>
          </w:rPr>
          <w:t>1.5</w:t>
        </w:r>
        <w:r>
          <w:rPr>
            <w:rFonts w:asciiTheme="minorHAnsi" w:eastAsiaTheme="minorEastAsia" w:hAnsiTheme="minorHAnsi" w:cstheme="minorBidi"/>
            <w:bCs w:val="0"/>
            <w:noProof/>
            <w:kern w:val="2"/>
            <w:szCs w:val="24"/>
            <w14:ligatures w14:val="standardContextual"/>
          </w:rPr>
          <w:tab/>
        </w:r>
        <w:r w:rsidRPr="00C062FF">
          <w:rPr>
            <w:rStyle w:val="Hyperlink"/>
            <w:noProof/>
          </w:rPr>
          <w:t>Abgabe</w:t>
        </w:r>
        <w:r>
          <w:rPr>
            <w:noProof/>
            <w:webHidden/>
          </w:rPr>
          <w:tab/>
        </w:r>
        <w:r>
          <w:rPr>
            <w:noProof/>
            <w:webHidden/>
          </w:rPr>
          <w:fldChar w:fldCharType="begin"/>
        </w:r>
        <w:r>
          <w:rPr>
            <w:noProof/>
            <w:webHidden/>
          </w:rPr>
          <w:instrText xml:space="preserve"> PAGEREF _Toc183770940 \h </w:instrText>
        </w:r>
        <w:r>
          <w:rPr>
            <w:noProof/>
            <w:webHidden/>
          </w:rPr>
        </w:r>
        <w:r>
          <w:rPr>
            <w:noProof/>
            <w:webHidden/>
          </w:rPr>
          <w:fldChar w:fldCharType="separate"/>
        </w:r>
        <w:r>
          <w:rPr>
            <w:noProof/>
            <w:webHidden/>
          </w:rPr>
          <w:t>3</w:t>
        </w:r>
        <w:r>
          <w:rPr>
            <w:noProof/>
            <w:webHidden/>
          </w:rPr>
          <w:fldChar w:fldCharType="end"/>
        </w:r>
      </w:hyperlink>
    </w:p>
    <w:p w14:paraId="53C3D7FA" w14:textId="4B157C30"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41" w:history="1">
        <w:r w:rsidRPr="00C062FF">
          <w:rPr>
            <w:rStyle w:val="Hyperlink"/>
          </w:rPr>
          <w:t>2</w:t>
        </w:r>
        <w:r>
          <w:rPr>
            <w:rFonts w:asciiTheme="minorHAnsi" w:eastAsiaTheme="minorEastAsia" w:hAnsiTheme="minorHAnsi" w:cstheme="minorBidi"/>
            <w:b w:val="0"/>
            <w:bCs w:val="0"/>
            <w:iCs w:val="0"/>
            <w:kern w:val="2"/>
            <w14:ligatures w14:val="standardContextual"/>
          </w:rPr>
          <w:tab/>
        </w:r>
        <w:r w:rsidRPr="00C062FF">
          <w:rPr>
            <w:rStyle w:val="Hyperlink"/>
          </w:rPr>
          <w:t>Wissenschaftliches Schreiben</w:t>
        </w:r>
        <w:r>
          <w:rPr>
            <w:webHidden/>
          </w:rPr>
          <w:tab/>
        </w:r>
        <w:r>
          <w:rPr>
            <w:webHidden/>
          </w:rPr>
          <w:fldChar w:fldCharType="begin"/>
        </w:r>
        <w:r>
          <w:rPr>
            <w:webHidden/>
          </w:rPr>
          <w:instrText xml:space="preserve"> PAGEREF _Toc183770941 \h </w:instrText>
        </w:r>
        <w:r>
          <w:rPr>
            <w:webHidden/>
          </w:rPr>
        </w:r>
        <w:r>
          <w:rPr>
            <w:webHidden/>
          </w:rPr>
          <w:fldChar w:fldCharType="separate"/>
        </w:r>
        <w:r>
          <w:rPr>
            <w:webHidden/>
          </w:rPr>
          <w:t>4</w:t>
        </w:r>
        <w:r>
          <w:rPr>
            <w:webHidden/>
          </w:rPr>
          <w:fldChar w:fldCharType="end"/>
        </w:r>
      </w:hyperlink>
    </w:p>
    <w:p w14:paraId="1B4177CD" w14:textId="20173B1C"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42" w:history="1">
        <w:r w:rsidRPr="00C062FF">
          <w:rPr>
            <w:rStyle w:val="Hyperlink"/>
            <w:noProof/>
          </w:rPr>
          <w:t>2.1</w:t>
        </w:r>
        <w:r>
          <w:rPr>
            <w:rFonts w:asciiTheme="minorHAnsi" w:eastAsiaTheme="minorEastAsia" w:hAnsiTheme="minorHAnsi" w:cstheme="minorBidi"/>
            <w:bCs w:val="0"/>
            <w:noProof/>
            <w:kern w:val="2"/>
            <w:szCs w:val="24"/>
            <w14:ligatures w14:val="standardContextual"/>
          </w:rPr>
          <w:tab/>
        </w:r>
        <w:r w:rsidRPr="00C062FF">
          <w:rPr>
            <w:rStyle w:val="Hyperlink"/>
            <w:noProof/>
          </w:rPr>
          <w:t>Aufbau</w:t>
        </w:r>
        <w:r>
          <w:rPr>
            <w:noProof/>
            <w:webHidden/>
          </w:rPr>
          <w:tab/>
        </w:r>
        <w:r>
          <w:rPr>
            <w:noProof/>
            <w:webHidden/>
          </w:rPr>
          <w:fldChar w:fldCharType="begin"/>
        </w:r>
        <w:r>
          <w:rPr>
            <w:noProof/>
            <w:webHidden/>
          </w:rPr>
          <w:instrText xml:space="preserve"> PAGEREF _Toc183770942 \h </w:instrText>
        </w:r>
        <w:r>
          <w:rPr>
            <w:noProof/>
            <w:webHidden/>
          </w:rPr>
        </w:r>
        <w:r>
          <w:rPr>
            <w:noProof/>
            <w:webHidden/>
          </w:rPr>
          <w:fldChar w:fldCharType="separate"/>
        </w:r>
        <w:r>
          <w:rPr>
            <w:noProof/>
            <w:webHidden/>
          </w:rPr>
          <w:t>4</w:t>
        </w:r>
        <w:r>
          <w:rPr>
            <w:noProof/>
            <w:webHidden/>
          </w:rPr>
          <w:fldChar w:fldCharType="end"/>
        </w:r>
      </w:hyperlink>
    </w:p>
    <w:p w14:paraId="399DAF1E" w14:textId="290E6299"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43" w:history="1">
        <w:r w:rsidRPr="00C062FF">
          <w:rPr>
            <w:rStyle w:val="Hyperlink"/>
            <w:noProof/>
          </w:rPr>
          <w:t>2.2</w:t>
        </w:r>
        <w:r>
          <w:rPr>
            <w:rFonts w:asciiTheme="minorHAnsi" w:eastAsiaTheme="minorEastAsia" w:hAnsiTheme="minorHAnsi" w:cstheme="minorBidi"/>
            <w:bCs w:val="0"/>
            <w:noProof/>
            <w:kern w:val="2"/>
            <w:szCs w:val="24"/>
            <w14:ligatures w14:val="standardContextual"/>
          </w:rPr>
          <w:tab/>
        </w:r>
        <w:r w:rsidRPr="00C062FF">
          <w:rPr>
            <w:rStyle w:val="Hyperlink"/>
            <w:noProof/>
          </w:rPr>
          <w:t>Formatierung</w:t>
        </w:r>
        <w:r>
          <w:rPr>
            <w:noProof/>
            <w:webHidden/>
          </w:rPr>
          <w:tab/>
        </w:r>
        <w:r>
          <w:rPr>
            <w:noProof/>
            <w:webHidden/>
          </w:rPr>
          <w:fldChar w:fldCharType="begin"/>
        </w:r>
        <w:r>
          <w:rPr>
            <w:noProof/>
            <w:webHidden/>
          </w:rPr>
          <w:instrText xml:space="preserve"> PAGEREF _Toc183770943 \h </w:instrText>
        </w:r>
        <w:r>
          <w:rPr>
            <w:noProof/>
            <w:webHidden/>
          </w:rPr>
        </w:r>
        <w:r>
          <w:rPr>
            <w:noProof/>
            <w:webHidden/>
          </w:rPr>
          <w:fldChar w:fldCharType="separate"/>
        </w:r>
        <w:r>
          <w:rPr>
            <w:noProof/>
            <w:webHidden/>
          </w:rPr>
          <w:t>4</w:t>
        </w:r>
        <w:r>
          <w:rPr>
            <w:noProof/>
            <w:webHidden/>
          </w:rPr>
          <w:fldChar w:fldCharType="end"/>
        </w:r>
      </w:hyperlink>
    </w:p>
    <w:p w14:paraId="7153DBDA" w14:textId="6A88687C" w:rsidR="00EC2D4C" w:rsidRDefault="00EC2D4C">
      <w:pPr>
        <w:pStyle w:val="Verzeichnis3"/>
        <w:tabs>
          <w:tab w:val="left" w:pos="1440"/>
          <w:tab w:val="right" w:leader="dot" w:pos="9060"/>
        </w:tabs>
        <w:rPr>
          <w:rFonts w:asciiTheme="minorHAnsi" w:eastAsiaTheme="minorEastAsia" w:hAnsiTheme="minorHAnsi" w:cstheme="minorBidi"/>
          <w:noProof/>
          <w:kern w:val="2"/>
          <w:szCs w:val="24"/>
          <w14:ligatures w14:val="standardContextual"/>
        </w:rPr>
      </w:pPr>
      <w:hyperlink w:anchor="_Toc183770944" w:history="1">
        <w:r w:rsidRPr="00C062FF">
          <w:rPr>
            <w:rStyle w:val="Hyperlink"/>
            <w:noProof/>
          </w:rPr>
          <w:t>2.2.1</w:t>
        </w:r>
        <w:r>
          <w:rPr>
            <w:rFonts w:asciiTheme="minorHAnsi" w:eastAsiaTheme="minorEastAsia" w:hAnsiTheme="minorHAnsi" w:cstheme="minorBidi"/>
            <w:noProof/>
            <w:kern w:val="2"/>
            <w:szCs w:val="24"/>
            <w14:ligatures w14:val="standardContextual"/>
          </w:rPr>
          <w:tab/>
        </w:r>
        <w:r w:rsidRPr="00C062FF">
          <w:rPr>
            <w:rStyle w:val="Hyperlink"/>
            <w:noProof/>
          </w:rPr>
          <w:t>Tabellen und Abbildungen</w:t>
        </w:r>
        <w:r>
          <w:rPr>
            <w:noProof/>
            <w:webHidden/>
          </w:rPr>
          <w:tab/>
        </w:r>
        <w:r>
          <w:rPr>
            <w:noProof/>
            <w:webHidden/>
          </w:rPr>
          <w:fldChar w:fldCharType="begin"/>
        </w:r>
        <w:r>
          <w:rPr>
            <w:noProof/>
            <w:webHidden/>
          </w:rPr>
          <w:instrText xml:space="preserve"> PAGEREF _Toc183770944 \h </w:instrText>
        </w:r>
        <w:r>
          <w:rPr>
            <w:noProof/>
            <w:webHidden/>
          </w:rPr>
        </w:r>
        <w:r>
          <w:rPr>
            <w:noProof/>
            <w:webHidden/>
          </w:rPr>
          <w:fldChar w:fldCharType="separate"/>
        </w:r>
        <w:r>
          <w:rPr>
            <w:noProof/>
            <w:webHidden/>
          </w:rPr>
          <w:t>5</w:t>
        </w:r>
        <w:r>
          <w:rPr>
            <w:noProof/>
            <w:webHidden/>
          </w:rPr>
          <w:fldChar w:fldCharType="end"/>
        </w:r>
      </w:hyperlink>
    </w:p>
    <w:p w14:paraId="39261EC0" w14:textId="0B206838" w:rsidR="00EC2D4C" w:rsidRDefault="00EC2D4C">
      <w:pPr>
        <w:pStyle w:val="Verzeichnis3"/>
        <w:tabs>
          <w:tab w:val="left" w:pos="1440"/>
          <w:tab w:val="right" w:leader="dot" w:pos="9060"/>
        </w:tabs>
        <w:rPr>
          <w:rFonts w:asciiTheme="minorHAnsi" w:eastAsiaTheme="minorEastAsia" w:hAnsiTheme="minorHAnsi" w:cstheme="minorBidi"/>
          <w:noProof/>
          <w:kern w:val="2"/>
          <w:szCs w:val="24"/>
          <w14:ligatures w14:val="standardContextual"/>
        </w:rPr>
      </w:pPr>
      <w:hyperlink w:anchor="_Toc183770945" w:history="1">
        <w:r w:rsidRPr="00C062FF">
          <w:rPr>
            <w:rStyle w:val="Hyperlink"/>
            <w:noProof/>
          </w:rPr>
          <w:t>2.2.2</w:t>
        </w:r>
        <w:r>
          <w:rPr>
            <w:rFonts w:asciiTheme="minorHAnsi" w:eastAsiaTheme="minorEastAsia" w:hAnsiTheme="minorHAnsi" w:cstheme="minorBidi"/>
            <w:noProof/>
            <w:kern w:val="2"/>
            <w:szCs w:val="24"/>
            <w14:ligatures w14:val="standardContextual"/>
          </w:rPr>
          <w:tab/>
        </w:r>
        <w:r w:rsidRPr="00C062FF">
          <w:rPr>
            <w:rStyle w:val="Hyperlink"/>
            <w:noProof/>
          </w:rPr>
          <w:t>Fußnoten</w:t>
        </w:r>
        <w:r>
          <w:rPr>
            <w:noProof/>
            <w:webHidden/>
          </w:rPr>
          <w:tab/>
        </w:r>
        <w:r>
          <w:rPr>
            <w:noProof/>
            <w:webHidden/>
          </w:rPr>
          <w:fldChar w:fldCharType="begin"/>
        </w:r>
        <w:r>
          <w:rPr>
            <w:noProof/>
            <w:webHidden/>
          </w:rPr>
          <w:instrText xml:space="preserve"> PAGEREF _Toc183770945 \h </w:instrText>
        </w:r>
        <w:r>
          <w:rPr>
            <w:noProof/>
            <w:webHidden/>
          </w:rPr>
        </w:r>
        <w:r>
          <w:rPr>
            <w:noProof/>
            <w:webHidden/>
          </w:rPr>
          <w:fldChar w:fldCharType="separate"/>
        </w:r>
        <w:r>
          <w:rPr>
            <w:noProof/>
            <w:webHidden/>
          </w:rPr>
          <w:t>7</w:t>
        </w:r>
        <w:r>
          <w:rPr>
            <w:noProof/>
            <w:webHidden/>
          </w:rPr>
          <w:fldChar w:fldCharType="end"/>
        </w:r>
      </w:hyperlink>
    </w:p>
    <w:p w14:paraId="06767C9A" w14:textId="32F6F241" w:rsidR="00EC2D4C" w:rsidRDefault="00EC2D4C">
      <w:pPr>
        <w:pStyle w:val="Verzeichnis3"/>
        <w:tabs>
          <w:tab w:val="left" w:pos="1440"/>
          <w:tab w:val="right" w:leader="dot" w:pos="9060"/>
        </w:tabs>
        <w:rPr>
          <w:rFonts w:asciiTheme="minorHAnsi" w:eastAsiaTheme="minorEastAsia" w:hAnsiTheme="minorHAnsi" w:cstheme="minorBidi"/>
          <w:noProof/>
          <w:kern w:val="2"/>
          <w:szCs w:val="24"/>
          <w14:ligatures w14:val="standardContextual"/>
        </w:rPr>
      </w:pPr>
      <w:hyperlink w:anchor="_Toc183770946" w:history="1">
        <w:r w:rsidRPr="00C062FF">
          <w:rPr>
            <w:rStyle w:val="Hyperlink"/>
            <w:noProof/>
          </w:rPr>
          <w:t>2.2.3</w:t>
        </w:r>
        <w:r>
          <w:rPr>
            <w:rFonts w:asciiTheme="minorHAnsi" w:eastAsiaTheme="minorEastAsia" w:hAnsiTheme="minorHAnsi" w:cstheme="minorBidi"/>
            <w:noProof/>
            <w:kern w:val="2"/>
            <w:szCs w:val="24"/>
            <w14:ligatures w14:val="standardContextual"/>
          </w:rPr>
          <w:tab/>
        </w:r>
        <w:r w:rsidRPr="00C062FF">
          <w:rPr>
            <w:rStyle w:val="Hyperlink"/>
            <w:noProof/>
          </w:rPr>
          <w:t>Formeln</w:t>
        </w:r>
        <w:r>
          <w:rPr>
            <w:noProof/>
            <w:webHidden/>
          </w:rPr>
          <w:tab/>
        </w:r>
        <w:r>
          <w:rPr>
            <w:noProof/>
            <w:webHidden/>
          </w:rPr>
          <w:fldChar w:fldCharType="begin"/>
        </w:r>
        <w:r>
          <w:rPr>
            <w:noProof/>
            <w:webHidden/>
          </w:rPr>
          <w:instrText xml:space="preserve"> PAGEREF _Toc183770946 \h </w:instrText>
        </w:r>
        <w:r>
          <w:rPr>
            <w:noProof/>
            <w:webHidden/>
          </w:rPr>
        </w:r>
        <w:r>
          <w:rPr>
            <w:noProof/>
            <w:webHidden/>
          </w:rPr>
          <w:fldChar w:fldCharType="separate"/>
        </w:r>
        <w:r>
          <w:rPr>
            <w:noProof/>
            <w:webHidden/>
          </w:rPr>
          <w:t>8</w:t>
        </w:r>
        <w:r>
          <w:rPr>
            <w:noProof/>
            <w:webHidden/>
          </w:rPr>
          <w:fldChar w:fldCharType="end"/>
        </w:r>
      </w:hyperlink>
    </w:p>
    <w:p w14:paraId="0A96D30D" w14:textId="38E24CD7"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47" w:history="1">
        <w:r w:rsidRPr="00C062FF">
          <w:rPr>
            <w:rStyle w:val="Hyperlink"/>
            <w:noProof/>
          </w:rPr>
          <w:t>2.3</w:t>
        </w:r>
        <w:r>
          <w:rPr>
            <w:rFonts w:asciiTheme="minorHAnsi" w:eastAsiaTheme="minorEastAsia" w:hAnsiTheme="minorHAnsi" w:cstheme="minorBidi"/>
            <w:bCs w:val="0"/>
            <w:noProof/>
            <w:kern w:val="2"/>
            <w:szCs w:val="24"/>
            <w14:ligatures w14:val="standardContextual"/>
          </w:rPr>
          <w:tab/>
        </w:r>
        <w:r w:rsidRPr="00C062FF">
          <w:rPr>
            <w:rStyle w:val="Hyperlink"/>
            <w:noProof/>
          </w:rPr>
          <w:t>Sprache</w:t>
        </w:r>
        <w:r>
          <w:rPr>
            <w:noProof/>
            <w:webHidden/>
          </w:rPr>
          <w:tab/>
        </w:r>
        <w:r>
          <w:rPr>
            <w:noProof/>
            <w:webHidden/>
          </w:rPr>
          <w:fldChar w:fldCharType="begin"/>
        </w:r>
        <w:r>
          <w:rPr>
            <w:noProof/>
            <w:webHidden/>
          </w:rPr>
          <w:instrText xml:space="preserve"> PAGEREF _Toc183770947 \h </w:instrText>
        </w:r>
        <w:r>
          <w:rPr>
            <w:noProof/>
            <w:webHidden/>
          </w:rPr>
        </w:r>
        <w:r>
          <w:rPr>
            <w:noProof/>
            <w:webHidden/>
          </w:rPr>
          <w:fldChar w:fldCharType="separate"/>
        </w:r>
        <w:r>
          <w:rPr>
            <w:noProof/>
            <w:webHidden/>
          </w:rPr>
          <w:t>8</w:t>
        </w:r>
        <w:r>
          <w:rPr>
            <w:noProof/>
            <w:webHidden/>
          </w:rPr>
          <w:fldChar w:fldCharType="end"/>
        </w:r>
      </w:hyperlink>
    </w:p>
    <w:p w14:paraId="572B488D" w14:textId="5B59CC47"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48" w:history="1">
        <w:r w:rsidRPr="00C062FF">
          <w:rPr>
            <w:rStyle w:val="Hyperlink"/>
          </w:rPr>
          <w:t>3</w:t>
        </w:r>
        <w:r>
          <w:rPr>
            <w:rFonts w:asciiTheme="minorHAnsi" w:eastAsiaTheme="minorEastAsia" w:hAnsiTheme="minorHAnsi" w:cstheme="minorBidi"/>
            <w:b w:val="0"/>
            <w:bCs w:val="0"/>
            <w:iCs w:val="0"/>
            <w:kern w:val="2"/>
            <w14:ligatures w14:val="standardContextual"/>
          </w:rPr>
          <w:tab/>
        </w:r>
        <w:r w:rsidRPr="00C062FF">
          <w:rPr>
            <w:rStyle w:val="Hyperlink"/>
          </w:rPr>
          <w:t>Zitieren und Quellen</w:t>
        </w:r>
        <w:r>
          <w:rPr>
            <w:webHidden/>
          </w:rPr>
          <w:tab/>
        </w:r>
        <w:r>
          <w:rPr>
            <w:webHidden/>
          </w:rPr>
          <w:fldChar w:fldCharType="begin"/>
        </w:r>
        <w:r>
          <w:rPr>
            <w:webHidden/>
          </w:rPr>
          <w:instrText xml:space="preserve"> PAGEREF _Toc183770948 \h </w:instrText>
        </w:r>
        <w:r>
          <w:rPr>
            <w:webHidden/>
          </w:rPr>
        </w:r>
        <w:r>
          <w:rPr>
            <w:webHidden/>
          </w:rPr>
          <w:fldChar w:fldCharType="separate"/>
        </w:r>
        <w:r>
          <w:rPr>
            <w:webHidden/>
          </w:rPr>
          <w:t>9</w:t>
        </w:r>
        <w:r>
          <w:rPr>
            <w:webHidden/>
          </w:rPr>
          <w:fldChar w:fldCharType="end"/>
        </w:r>
      </w:hyperlink>
    </w:p>
    <w:p w14:paraId="328B3738" w14:textId="0C8C0E0E"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49" w:history="1">
        <w:r w:rsidRPr="00C062FF">
          <w:rPr>
            <w:rStyle w:val="Hyperlink"/>
            <w:noProof/>
          </w:rPr>
          <w:t>3.1</w:t>
        </w:r>
        <w:r>
          <w:rPr>
            <w:rFonts w:asciiTheme="minorHAnsi" w:eastAsiaTheme="minorEastAsia" w:hAnsiTheme="minorHAnsi" w:cstheme="minorBidi"/>
            <w:bCs w:val="0"/>
            <w:noProof/>
            <w:kern w:val="2"/>
            <w:szCs w:val="24"/>
            <w14:ligatures w14:val="standardContextual"/>
          </w:rPr>
          <w:tab/>
        </w:r>
        <w:r w:rsidRPr="00C062FF">
          <w:rPr>
            <w:rStyle w:val="Hyperlink"/>
            <w:noProof/>
          </w:rPr>
          <w:t>Literaturrecherche</w:t>
        </w:r>
        <w:r>
          <w:rPr>
            <w:noProof/>
            <w:webHidden/>
          </w:rPr>
          <w:tab/>
        </w:r>
        <w:r>
          <w:rPr>
            <w:noProof/>
            <w:webHidden/>
          </w:rPr>
          <w:fldChar w:fldCharType="begin"/>
        </w:r>
        <w:r>
          <w:rPr>
            <w:noProof/>
            <w:webHidden/>
          </w:rPr>
          <w:instrText xml:space="preserve"> PAGEREF _Toc183770949 \h </w:instrText>
        </w:r>
        <w:r>
          <w:rPr>
            <w:noProof/>
            <w:webHidden/>
          </w:rPr>
        </w:r>
        <w:r>
          <w:rPr>
            <w:noProof/>
            <w:webHidden/>
          </w:rPr>
          <w:fldChar w:fldCharType="separate"/>
        </w:r>
        <w:r>
          <w:rPr>
            <w:noProof/>
            <w:webHidden/>
          </w:rPr>
          <w:t>9</w:t>
        </w:r>
        <w:r>
          <w:rPr>
            <w:noProof/>
            <w:webHidden/>
          </w:rPr>
          <w:fldChar w:fldCharType="end"/>
        </w:r>
      </w:hyperlink>
    </w:p>
    <w:p w14:paraId="21D22BB3" w14:textId="0A66CDFA"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50" w:history="1">
        <w:r w:rsidRPr="00C062FF">
          <w:rPr>
            <w:rStyle w:val="Hyperlink"/>
            <w:noProof/>
          </w:rPr>
          <w:t>3.2</w:t>
        </w:r>
        <w:r>
          <w:rPr>
            <w:rFonts w:asciiTheme="minorHAnsi" w:eastAsiaTheme="minorEastAsia" w:hAnsiTheme="minorHAnsi" w:cstheme="minorBidi"/>
            <w:bCs w:val="0"/>
            <w:noProof/>
            <w:kern w:val="2"/>
            <w:szCs w:val="24"/>
            <w14:ligatures w14:val="standardContextual"/>
          </w:rPr>
          <w:tab/>
        </w:r>
        <w:r w:rsidRPr="00C062FF">
          <w:rPr>
            <w:rStyle w:val="Hyperlink"/>
            <w:noProof/>
          </w:rPr>
          <w:t>Zitieren</w:t>
        </w:r>
        <w:r>
          <w:rPr>
            <w:noProof/>
            <w:webHidden/>
          </w:rPr>
          <w:tab/>
        </w:r>
        <w:r>
          <w:rPr>
            <w:noProof/>
            <w:webHidden/>
          </w:rPr>
          <w:fldChar w:fldCharType="begin"/>
        </w:r>
        <w:r>
          <w:rPr>
            <w:noProof/>
            <w:webHidden/>
          </w:rPr>
          <w:instrText xml:space="preserve"> PAGEREF _Toc183770950 \h </w:instrText>
        </w:r>
        <w:r>
          <w:rPr>
            <w:noProof/>
            <w:webHidden/>
          </w:rPr>
        </w:r>
        <w:r>
          <w:rPr>
            <w:noProof/>
            <w:webHidden/>
          </w:rPr>
          <w:fldChar w:fldCharType="separate"/>
        </w:r>
        <w:r>
          <w:rPr>
            <w:noProof/>
            <w:webHidden/>
          </w:rPr>
          <w:t>9</w:t>
        </w:r>
        <w:r>
          <w:rPr>
            <w:noProof/>
            <w:webHidden/>
          </w:rPr>
          <w:fldChar w:fldCharType="end"/>
        </w:r>
      </w:hyperlink>
    </w:p>
    <w:p w14:paraId="16E32907" w14:textId="70709F88" w:rsidR="00EC2D4C" w:rsidRDefault="00EC2D4C">
      <w:pPr>
        <w:pStyle w:val="Verzeichnis3"/>
        <w:tabs>
          <w:tab w:val="left" w:pos="1440"/>
          <w:tab w:val="right" w:leader="dot" w:pos="9060"/>
        </w:tabs>
        <w:rPr>
          <w:rFonts w:asciiTheme="minorHAnsi" w:eastAsiaTheme="minorEastAsia" w:hAnsiTheme="minorHAnsi" w:cstheme="minorBidi"/>
          <w:noProof/>
          <w:kern w:val="2"/>
          <w:szCs w:val="24"/>
          <w14:ligatures w14:val="standardContextual"/>
        </w:rPr>
      </w:pPr>
      <w:hyperlink w:anchor="_Toc183770951" w:history="1">
        <w:r w:rsidRPr="00C062FF">
          <w:rPr>
            <w:rStyle w:val="Hyperlink"/>
            <w:noProof/>
          </w:rPr>
          <w:t>3.2.1</w:t>
        </w:r>
        <w:r>
          <w:rPr>
            <w:rFonts w:asciiTheme="minorHAnsi" w:eastAsiaTheme="minorEastAsia" w:hAnsiTheme="minorHAnsi" w:cstheme="minorBidi"/>
            <w:noProof/>
            <w:kern w:val="2"/>
            <w:szCs w:val="24"/>
            <w14:ligatures w14:val="standardContextual"/>
          </w:rPr>
          <w:tab/>
        </w:r>
        <w:r w:rsidRPr="00C062FF">
          <w:rPr>
            <w:rStyle w:val="Hyperlink"/>
            <w:noProof/>
          </w:rPr>
          <w:t>Wörtliches Zitat</w:t>
        </w:r>
        <w:r>
          <w:rPr>
            <w:noProof/>
            <w:webHidden/>
          </w:rPr>
          <w:tab/>
        </w:r>
        <w:r>
          <w:rPr>
            <w:noProof/>
            <w:webHidden/>
          </w:rPr>
          <w:fldChar w:fldCharType="begin"/>
        </w:r>
        <w:r>
          <w:rPr>
            <w:noProof/>
            <w:webHidden/>
          </w:rPr>
          <w:instrText xml:space="preserve"> PAGEREF _Toc183770951 \h </w:instrText>
        </w:r>
        <w:r>
          <w:rPr>
            <w:noProof/>
            <w:webHidden/>
          </w:rPr>
        </w:r>
        <w:r>
          <w:rPr>
            <w:noProof/>
            <w:webHidden/>
          </w:rPr>
          <w:fldChar w:fldCharType="separate"/>
        </w:r>
        <w:r>
          <w:rPr>
            <w:noProof/>
            <w:webHidden/>
          </w:rPr>
          <w:t>10</w:t>
        </w:r>
        <w:r>
          <w:rPr>
            <w:noProof/>
            <w:webHidden/>
          </w:rPr>
          <w:fldChar w:fldCharType="end"/>
        </w:r>
      </w:hyperlink>
    </w:p>
    <w:p w14:paraId="23A9B175" w14:textId="071A3218" w:rsidR="00EC2D4C" w:rsidRDefault="00EC2D4C">
      <w:pPr>
        <w:pStyle w:val="Verzeichnis3"/>
        <w:tabs>
          <w:tab w:val="left" w:pos="1440"/>
          <w:tab w:val="right" w:leader="dot" w:pos="9060"/>
        </w:tabs>
        <w:rPr>
          <w:rFonts w:asciiTheme="minorHAnsi" w:eastAsiaTheme="minorEastAsia" w:hAnsiTheme="minorHAnsi" w:cstheme="minorBidi"/>
          <w:noProof/>
          <w:kern w:val="2"/>
          <w:szCs w:val="24"/>
          <w14:ligatures w14:val="standardContextual"/>
        </w:rPr>
      </w:pPr>
      <w:hyperlink w:anchor="_Toc183770952" w:history="1">
        <w:r w:rsidRPr="00C062FF">
          <w:rPr>
            <w:rStyle w:val="Hyperlink"/>
            <w:noProof/>
          </w:rPr>
          <w:t>3.2.2</w:t>
        </w:r>
        <w:r>
          <w:rPr>
            <w:rFonts w:asciiTheme="minorHAnsi" w:eastAsiaTheme="minorEastAsia" w:hAnsiTheme="minorHAnsi" w:cstheme="minorBidi"/>
            <w:noProof/>
            <w:kern w:val="2"/>
            <w:szCs w:val="24"/>
            <w14:ligatures w14:val="standardContextual"/>
          </w:rPr>
          <w:tab/>
        </w:r>
        <w:r w:rsidRPr="00C062FF">
          <w:rPr>
            <w:rStyle w:val="Hyperlink"/>
            <w:noProof/>
          </w:rPr>
          <w:t>Sinngemäße Zitate</w:t>
        </w:r>
        <w:r>
          <w:rPr>
            <w:noProof/>
            <w:webHidden/>
          </w:rPr>
          <w:tab/>
        </w:r>
        <w:r>
          <w:rPr>
            <w:noProof/>
            <w:webHidden/>
          </w:rPr>
          <w:fldChar w:fldCharType="begin"/>
        </w:r>
        <w:r>
          <w:rPr>
            <w:noProof/>
            <w:webHidden/>
          </w:rPr>
          <w:instrText xml:space="preserve"> PAGEREF _Toc183770952 \h </w:instrText>
        </w:r>
        <w:r>
          <w:rPr>
            <w:noProof/>
            <w:webHidden/>
          </w:rPr>
        </w:r>
        <w:r>
          <w:rPr>
            <w:noProof/>
            <w:webHidden/>
          </w:rPr>
          <w:fldChar w:fldCharType="separate"/>
        </w:r>
        <w:r>
          <w:rPr>
            <w:noProof/>
            <w:webHidden/>
          </w:rPr>
          <w:t>11</w:t>
        </w:r>
        <w:r>
          <w:rPr>
            <w:noProof/>
            <w:webHidden/>
          </w:rPr>
          <w:fldChar w:fldCharType="end"/>
        </w:r>
      </w:hyperlink>
    </w:p>
    <w:p w14:paraId="4009AD05" w14:textId="10C0A141"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53" w:history="1">
        <w:r w:rsidRPr="00C062FF">
          <w:rPr>
            <w:rStyle w:val="Hyperlink"/>
            <w:noProof/>
          </w:rPr>
          <w:t>3.3</w:t>
        </w:r>
        <w:r>
          <w:rPr>
            <w:rFonts w:asciiTheme="minorHAnsi" w:eastAsiaTheme="minorEastAsia" w:hAnsiTheme="minorHAnsi" w:cstheme="minorBidi"/>
            <w:bCs w:val="0"/>
            <w:noProof/>
            <w:kern w:val="2"/>
            <w:szCs w:val="24"/>
            <w14:ligatures w14:val="standardContextual"/>
          </w:rPr>
          <w:tab/>
        </w:r>
        <w:r w:rsidRPr="00C062FF">
          <w:rPr>
            <w:rStyle w:val="Hyperlink"/>
            <w:noProof/>
          </w:rPr>
          <w:t>Literaturverzeichnis</w:t>
        </w:r>
        <w:r>
          <w:rPr>
            <w:noProof/>
            <w:webHidden/>
          </w:rPr>
          <w:tab/>
        </w:r>
        <w:r>
          <w:rPr>
            <w:noProof/>
            <w:webHidden/>
          </w:rPr>
          <w:fldChar w:fldCharType="begin"/>
        </w:r>
        <w:r>
          <w:rPr>
            <w:noProof/>
            <w:webHidden/>
          </w:rPr>
          <w:instrText xml:space="preserve"> PAGEREF _Toc183770953 \h </w:instrText>
        </w:r>
        <w:r>
          <w:rPr>
            <w:noProof/>
            <w:webHidden/>
          </w:rPr>
        </w:r>
        <w:r>
          <w:rPr>
            <w:noProof/>
            <w:webHidden/>
          </w:rPr>
          <w:fldChar w:fldCharType="separate"/>
        </w:r>
        <w:r>
          <w:rPr>
            <w:noProof/>
            <w:webHidden/>
          </w:rPr>
          <w:t>11</w:t>
        </w:r>
        <w:r>
          <w:rPr>
            <w:noProof/>
            <w:webHidden/>
          </w:rPr>
          <w:fldChar w:fldCharType="end"/>
        </w:r>
      </w:hyperlink>
    </w:p>
    <w:p w14:paraId="4E3F78A6" w14:textId="63A2BC85"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54" w:history="1">
        <w:r w:rsidRPr="00C062FF">
          <w:rPr>
            <w:rStyle w:val="Hyperlink"/>
          </w:rPr>
          <w:t>4</w:t>
        </w:r>
        <w:r>
          <w:rPr>
            <w:rFonts w:asciiTheme="minorHAnsi" w:eastAsiaTheme="minorEastAsia" w:hAnsiTheme="minorHAnsi" w:cstheme="minorBidi"/>
            <w:b w:val="0"/>
            <w:bCs w:val="0"/>
            <w:iCs w:val="0"/>
            <w:kern w:val="2"/>
            <w14:ligatures w14:val="standardContextual"/>
          </w:rPr>
          <w:tab/>
        </w:r>
        <w:r w:rsidRPr="00C062FF">
          <w:rPr>
            <w:rStyle w:val="Hyperlink"/>
          </w:rPr>
          <w:t>Textteil</w:t>
        </w:r>
        <w:r>
          <w:rPr>
            <w:webHidden/>
          </w:rPr>
          <w:tab/>
        </w:r>
        <w:r>
          <w:rPr>
            <w:webHidden/>
          </w:rPr>
          <w:fldChar w:fldCharType="begin"/>
        </w:r>
        <w:r>
          <w:rPr>
            <w:webHidden/>
          </w:rPr>
          <w:instrText xml:space="preserve"> PAGEREF _Toc183770954 \h </w:instrText>
        </w:r>
        <w:r>
          <w:rPr>
            <w:webHidden/>
          </w:rPr>
        </w:r>
        <w:r>
          <w:rPr>
            <w:webHidden/>
          </w:rPr>
          <w:fldChar w:fldCharType="separate"/>
        </w:r>
        <w:r>
          <w:rPr>
            <w:webHidden/>
          </w:rPr>
          <w:t>14</w:t>
        </w:r>
        <w:r>
          <w:rPr>
            <w:webHidden/>
          </w:rPr>
          <w:fldChar w:fldCharType="end"/>
        </w:r>
      </w:hyperlink>
    </w:p>
    <w:p w14:paraId="74045E5B" w14:textId="7EE59220"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55" w:history="1">
        <w:r w:rsidRPr="00C062FF">
          <w:rPr>
            <w:rStyle w:val="Hyperlink"/>
            <w:noProof/>
          </w:rPr>
          <w:t>4.1</w:t>
        </w:r>
        <w:r>
          <w:rPr>
            <w:rFonts w:asciiTheme="minorHAnsi" w:eastAsiaTheme="minorEastAsia" w:hAnsiTheme="minorHAnsi" w:cstheme="minorBidi"/>
            <w:bCs w:val="0"/>
            <w:noProof/>
            <w:kern w:val="2"/>
            <w:szCs w:val="24"/>
            <w14:ligatures w14:val="standardContextual"/>
          </w:rPr>
          <w:tab/>
        </w:r>
        <w:r w:rsidRPr="00C062FF">
          <w:rPr>
            <w:rStyle w:val="Hyperlink"/>
            <w:noProof/>
          </w:rPr>
          <w:t>Einleitung</w:t>
        </w:r>
        <w:r>
          <w:rPr>
            <w:noProof/>
            <w:webHidden/>
          </w:rPr>
          <w:tab/>
        </w:r>
        <w:r>
          <w:rPr>
            <w:noProof/>
            <w:webHidden/>
          </w:rPr>
          <w:fldChar w:fldCharType="begin"/>
        </w:r>
        <w:r>
          <w:rPr>
            <w:noProof/>
            <w:webHidden/>
          </w:rPr>
          <w:instrText xml:space="preserve"> PAGEREF _Toc183770955 \h </w:instrText>
        </w:r>
        <w:r>
          <w:rPr>
            <w:noProof/>
            <w:webHidden/>
          </w:rPr>
        </w:r>
        <w:r>
          <w:rPr>
            <w:noProof/>
            <w:webHidden/>
          </w:rPr>
          <w:fldChar w:fldCharType="separate"/>
        </w:r>
        <w:r>
          <w:rPr>
            <w:noProof/>
            <w:webHidden/>
          </w:rPr>
          <w:t>14</w:t>
        </w:r>
        <w:r>
          <w:rPr>
            <w:noProof/>
            <w:webHidden/>
          </w:rPr>
          <w:fldChar w:fldCharType="end"/>
        </w:r>
      </w:hyperlink>
    </w:p>
    <w:p w14:paraId="66A4B208" w14:textId="411FAA44"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56" w:history="1">
        <w:r w:rsidRPr="00C062FF">
          <w:rPr>
            <w:rStyle w:val="Hyperlink"/>
            <w:noProof/>
          </w:rPr>
          <w:t>4.2</w:t>
        </w:r>
        <w:r>
          <w:rPr>
            <w:rFonts w:asciiTheme="minorHAnsi" w:eastAsiaTheme="minorEastAsia" w:hAnsiTheme="minorHAnsi" w:cstheme="minorBidi"/>
            <w:bCs w:val="0"/>
            <w:noProof/>
            <w:kern w:val="2"/>
            <w:szCs w:val="24"/>
            <w14:ligatures w14:val="standardContextual"/>
          </w:rPr>
          <w:tab/>
        </w:r>
        <w:r w:rsidRPr="00C062FF">
          <w:rPr>
            <w:rStyle w:val="Hyperlink"/>
            <w:noProof/>
          </w:rPr>
          <w:t>Hauptteil</w:t>
        </w:r>
        <w:r>
          <w:rPr>
            <w:noProof/>
            <w:webHidden/>
          </w:rPr>
          <w:tab/>
        </w:r>
        <w:r>
          <w:rPr>
            <w:noProof/>
            <w:webHidden/>
          </w:rPr>
          <w:fldChar w:fldCharType="begin"/>
        </w:r>
        <w:r>
          <w:rPr>
            <w:noProof/>
            <w:webHidden/>
          </w:rPr>
          <w:instrText xml:space="preserve"> PAGEREF _Toc183770956 \h </w:instrText>
        </w:r>
        <w:r>
          <w:rPr>
            <w:noProof/>
            <w:webHidden/>
          </w:rPr>
        </w:r>
        <w:r>
          <w:rPr>
            <w:noProof/>
            <w:webHidden/>
          </w:rPr>
          <w:fldChar w:fldCharType="separate"/>
        </w:r>
        <w:r>
          <w:rPr>
            <w:noProof/>
            <w:webHidden/>
          </w:rPr>
          <w:t>14</w:t>
        </w:r>
        <w:r>
          <w:rPr>
            <w:noProof/>
            <w:webHidden/>
          </w:rPr>
          <w:fldChar w:fldCharType="end"/>
        </w:r>
      </w:hyperlink>
    </w:p>
    <w:p w14:paraId="574EC92D" w14:textId="09CC4E4D" w:rsidR="00EC2D4C" w:rsidRDefault="00EC2D4C">
      <w:pPr>
        <w:pStyle w:val="Verzeichnis2"/>
        <w:tabs>
          <w:tab w:val="left" w:pos="960"/>
          <w:tab w:val="right" w:leader="dot" w:pos="9060"/>
        </w:tabs>
        <w:rPr>
          <w:rFonts w:asciiTheme="minorHAnsi" w:eastAsiaTheme="minorEastAsia" w:hAnsiTheme="minorHAnsi" w:cstheme="minorBidi"/>
          <w:bCs w:val="0"/>
          <w:noProof/>
          <w:kern w:val="2"/>
          <w:szCs w:val="24"/>
          <w14:ligatures w14:val="standardContextual"/>
        </w:rPr>
      </w:pPr>
      <w:hyperlink w:anchor="_Toc183770957" w:history="1">
        <w:r w:rsidRPr="00C062FF">
          <w:rPr>
            <w:rStyle w:val="Hyperlink"/>
            <w:noProof/>
          </w:rPr>
          <w:t>4.3</w:t>
        </w:r>
        <w:r>
          <w:rPr>
            <w:rFonts w:asciiTheme="minorHAnsi" w:eastAsiaTheme="minorEastAsia" w:hAnsiTheme="minorHAnsi" w:cstheme="minorBidi"/>
            <w:bCs w:val="0"/>
            <w:noProof/>
            <w:kern w:val="2"/>
            <w:szCs w:val="24"/>
            <w14:ligatures w14:val="standardContextual"/>
          </w:rPr>
          <w:tab/>
        </w:r>
        <w:r w:rsidRPr="00C062FF">
          <w:rPr>
            <w:rStyle w:val="Hyperlink"/>
            <w:noProof/>
          </w:rPr>
          <w:t>Schlussteil</w:t>
        </w:r>
        <w:r>
          <w:rPr>
            <w:noProof/>
            <w:webHidden/>
          </w:rPr>
          <w:tab/>
        </w:r>
        <w:r>
          <w:rPr>
            <w:noProof/>
            <w:webHidden/>
          </w:rPr>
          <w:fldChar w:fldCharType="begin"/>
        </w:r>
        <w:r>
          <w:rPr>
            <w:noProof/>
            <w:webHidden/>
          </w:rPr>
          <w:instrText xml:space="preserve"> PAGEREF _Toc183770957 \h </w:instrText>
        </w:r>
        <w:r>
          <w:rPr>
            <w:noProof/>
            <w:webHidden/>
          </w:rPr>
        </w:r>
        <w:r>
          <w:rPr>
            <w:noProof/>
            <w:webHidden/>
          </w:rPr>
          <w:fldChar w:fldCharType="separate"/>
        </w:r>
        <w:r>
          <w:rPr>
            <w:noProof/>
            <w:webHidden/>
          </w:rPr>
          <w:t>15</w:t>
        </w:r>
        <w:r>
          <w:rPr>
            <w:noProof/>
            <w:webHidden/>
          </w:rPr>
          <w:fldChar w:fldCharType="end"/>
        </w:r>
      </w:hyperlink>
    </w:p>
    <w:p w14:paraId="0488AF40" w14:textId="72460297"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58" w:history="1">
        <w:r w:rsidRPr="00C062FF">
          <w:rPr>
            <w:rStyle w:val="Hyperlink"/>
          </w:rPr>
          <w:t>Literaturverzeichnis</w:t>
        </w:r>
        <w:r>
          <w:rPr>
            <w:webHidden/>
          </w:rPr>
          <w:tab/>
        </w:r>
        <w:r>
          <w:rPr>
            <w:webHidden/>
          </w:rPr>
          <w:fldChar w:fldCharType="begin"/>
        </w:r>
        <w:r>
          <w:rPr>
            <w:webHidden/>
          </w:rPr>
          <w:instrText xml:space="preserve"> PAGEREF _Toc183770958 \h </w:instrText>
        </w:r>
        <w:r>
          <w:rPr>
            <w:webHidden/>
          </w:rPr>
        </w:r>
        <w:r>
          <w:rPr>
            <w:webHidden/>
          </w:rPr>
          <w:fldChar w:fldCharType="separate"/>
        </w:r>
        <w:r>
          <w:rPr>
            <w:webHidden/>
          </w:rPr>
          <w:t>vi</w:t>
        </w:r>
        <w:r>
          <w:rPr>
            <w:webHidden/>
          </w:rPr>
          <w:fldChar w:fldCharType="end"/>
        </w:r>
      </w:hyperlink>
    </w:p>
    <w:p w14:paraId="0AB7CCF2" w14:textId="2602F83D"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59" w:history="1">
        <w:r w:rsidRPr="00C062FF">
          <w:rPr>
            <w:rStyle w:val="Hyperlink"/>
          </w:rPr>
          <w:t>Anhang</w:t>
        </w:r>
        <w:r>
          <w:rPr>
            <w:webHidden/>
          </w:rPr>
          <w:tab/>
        </w:r>
        <w:r>
          <w:rPr>
            <w:webHidden/>
          </w:rPr>
          <w:fldChar w:fldCharType="begin"/>
        </w:r>
        <w:r>
          <w:rPr>
            <w:webHidden/>
          </w:rPr>
          <w:instrText xml:space="preserve"> PAGEREF _Toc183770959 \h </w:instrText>
        </w:r>
        <w:r>
          <w:rPr>
            <w:webHidden/>
          </w:rPr>
        </w:r>
        <w:r>
          <w:rPr>
            <w:webHidden/>
          </w:rPr>
          <w:fldChar w:fldCharType="separate"/>
        </w:r>
        <w:r>
          <w:rPr>
            <w:webHidden/>
          </w:rPr>
          <w:t>vii</w:t>
        </w:r>
        <w:r>
          <w:rPr>
            <w:webHidden/>
          </w:rPr>
          <w:fldChar w:fldCharType="end"/>
        </w:r>
      </w:hyperlink>
    </w:p>
    <w:p w14:paraId="483E1736" w14:textId="087A6220" w:rsidR="00EC2D4C" w:rsidRDefault="00EC2D4C">
      <w:pPr>
        <w:pStyle w:val="Verzeichnis1"/>
        <w:rPr>
          <w:rFonts w:asciiTheme="minorHAnsi" w:eastAsiaTheme="minorEastAsia" w:hAnsiTheme="minorHAnsi" w:cstheme="minorBidi"/>
          <w:b w:val="0"/>
          <w:bCs w:val="0"/>
          <w:iCs w:val="0"/>
          <w:kern w:val="2"/>
          <w14:ligatures w14:val="standardContextual"/>
        </w:rPr>
      </w:pPr>
      <w:hyperlink w:anchor="_Toc183770960" w:history="1">
        <w:r w:rsidRPr="00C062FF">
          <w:rPr>
            <w:rStyle w:val="Hyperlink"/>
          </w:rPr>
          <w:t>Eidesstaatliche Erklärung</w:t>
        </w:r>
        <w:r>
          <w:rPr>
            <w:webHidden/>
          </w:rPr>
          <w:tab/>
        </w:r>
        <w:r>
          <w:rPr>
            <w:webHidden/>
          </w:rPr>
          <w:fldChar w:fldCharType="begin"/>
        </w:r>
        <w:r>
          <w:rPr>
            <w:webHidden/>
          </w:rPr>
          <w:instrText xml:space="preserve"> PAGEREF _Toc183770960 \h </w:instrText>
        </w:r>
        <w:r>
          <w:rPr>
            <w:webHidden/>
          </w:rPr>
        </w:r>
        <w:r>
          <w:rPr>
            <w:webHidden/>
          </w:rPr>
          <w:fldChar w:fldCharType="separate"/>
        </w:r>
        <w:r>
          <w:rPr>
            <w:webHidden/>
          </w:rPr>
          <w:t>vi</w:t>
        </w:r>
        <w:r>
          <w:rPr>
            <w:webHidden/>
          </w:rPr>
          <w:fldChar w:fldCharType="end"/>
        </w:r>
      </w:hyperlink>
    </w:p>
    <w:p w14:paraId="3393F06F" w14:textId="77B5EF28" w:rsidR="00A27032" w:rsidRPr="007E68AA" w:rsidRDefault="0066564D" w:rsidP="009F3D13">
      <w:pPr>
        <w:pStyle w:val="berschrift1"/>
        <w:numPr>
          <w:ilvl w:val="0"/>
          <w:numId w:val="0"/>
        </w:numPr>
        <w:ind w:left="432" w:hanging="432"/>
        <w:rPr>
          <w:noProof w:val="0"/>
          <w:lang w:val="de-DE"/>
        </w:rPr>
      </w:pPr>
      <w:r w:rsidRPr="007E68AA">
        <w:rPr>
          <w:noProof w:val="0"/>
          <w:szCs w:val="28"/>
          <w:lang w:val="de-DE"/>
        </w:rPr>
        <w:lastRenderedPageBreak/>
        <w:fldChar w:fldCharType="end"/>
      </w:r>
      <w:bookmarkStart w:id="0" w:name="_Toc183770932"/>
      <w:r w:rsidR="00BD7889" w:rsidRPr="007E68AA">
        <w:rPr>
          <w:noProof w:val="0"/>
          <w:lang w:val="de-DE"/>
        </w:rPr>
        <w:t>Abkürzungsverzeichnis</w:t>
      </w:r>
      <w:bookmarkEnd w:id="0"/>
    </w:p>
    <w:p w14:paraId="135D1F4E" w14:textId="534437FC" w:rsidR="00BD7889" w:rsidRPr="007E68AA" w:rsidRDefault="00BD7889" w:rsidP="00BD7889">
      <w:pPr>
        <w:spacing w:line="360" w:lineRule="auto"/>
      </w:pPr>
      <w:r w:rsidRPr="007E68AA">
        <w:t>Mit Abkürzungen sollte insgesamt sparsam umgegangen werden. Das Abkürzungsverzeichnis enthält alle in der Arbeit verwendeten Abkürzungen (auch aus Schaubildern und Übersichten) und deren Bedeutung in alphabetischer Reihenfolge, selbst wenn diese bereits im Text erläutert wurden. Es sind Abkürzungen gemäß der aktuellen Auflage des Duden, betriebswirtschaftlich übliche Abkürzungen sowie allgemein gebräuchliche Abkürzungen für Zeitschriften, Zeitungen, Institutionen und Organisationen zulässig. Nicht zulässig sind dagegen allgemein unübliche Abkürzungen, da sie den Lesefluss hemmen. Mit Abkürzungen sollte insgesamt sparsam umgegangen werden; viele Abkürzungen sind geläufig und daher im Abkürzungsverzeichnis überflüssig (wie etwa: z.B., vgl., usw., f. …).</w:t>
      </w:r>
    </w:p>
    <w:p w14:paraId="647D94F2" w14:textId="7686BFD6" w:rsidR="00BD7889" w:rsidRPr="007E68AA" w:rsidRDefault="00BD7889" w:rsidP="00BD7889">
      <w:pPr>
        <w:spacing w:line="360" w:lineRule="auto"/>
      </w:pPr>
    </w:p>
    <w:p w14:paraId="7BF4514B" w14:textId="77777777" w:rsidR="00BD7889" w:rsidRPr="007E68AA" w:rsidRDefault="00BD7889" w:rsidP="006B6E64">
      <w:pPr>
        <w:spacing w:line="360" w:lineRule="auto"/>
      </w:pPr>
    </w:p>
    <w:p w14:paraId="7310A115" w14:textId="77777777" w:rsidR="004A19F3" w:rsidRPr="007E68AA" w:rsidRDefault="004A19F3" w:rsidP="00234F63"/>
    <w:p w14:paraId="60008F33" w14:textId="77777777" w:rsidR="0024240D" w:rsidRPr="007E68AA" w:rsidRDefault="0024240D" w:rsidP="00234F63">
      <w:pPr>
        <w:sectPr w:rsidR="0024240D" w:rsidRPr="007E68AA" w:rsidSect="009D4AA0">
          <w:headerReference w:type="default" r:id="rId14"/>
          <w:headerReference w:type="first" r:id="rId15"/>
          <w:footerReference w:type="first" r:id="rId16"/>
          <w:pgSz w:w="11906" w:h="16838" w:code="9"/>
          <w:pgMar w:top="1418" w:right="1418" w:bottom="1418" w:left="1418" w:header="992" w:footer="425" w:gutter="0"/>
          <w:pgNumType w:fmt="lowerRoman" w:start="2"/>
          <w:cols w:space="708"/>
          <w:docGrid w:linePitch="360"/>
        </w:sectPr>
      </w:pPr>
    </w:p>
    <w:p w14:paraId="10827903" w14:textId="44F2374D" w:rsidR="0024240D" w:rsidRPr="007E68AA" w:rsidRDefault="00BD7889" w:rsidP="0007056E">
      <w:pPr>
        <w:pStyle w:val="berschrift1"/>
        <w:numPr>
          <w:ilvl w:val="0"/>
          <w:numId w:val="0"/>
        </w:numPr>
        <w:ind w:left="432" w:hanging="432"/>
        <w:rPr>
          <w:noProof w:val="0"/>
          <w:lang w:val="de-DE"/>
        </w:rPr>
      </w:pPr>
      <w:bookmarkStart w:id="1" w:name="_Toc183770933"/>
      <w:r w:rsidRPr="007E68AA">
        <w:rPr>
          <w:noProof w:val="0"/>
          <w:lang w:val="de-DE"/>
        </w:rPr>
        <w:lastRenderedPageBreak/>
        <w:t>Abbildungsverzeichnis</w:t>
      </w:r>
      <w:bookmarkEnd w:id="1"/>
    </w:p>
    <w:p w14:paraId="61EDC497" w14:textId="28156792" w:rsidR="002D7BC2" w:rsidRPr="007E68AA" w:rsidRDefault="00010541">
      <w:pPr>
        <w:pStyle w:val="Abbildungsverzeichnis"/>
        <w:tabs>
          <w:tab w:val="right" w:leader="dot" w:pos="9060"/>
        </w:tabs>
        <w:rPr>
          <w:rFonts w:asciiTheme="minorHAnsi" w:eastAsiaTheme="minorEastAsia" w:hAnsiTheme="minorHAnsi" w:cstheme="minorBidi"/>
          <w:kern w:val="2"/>
          <w14:ligatures w14:val="standardContextual"/>
        </w:rPr>
      </w:pPr>
      <w:r w:rsidRPr="007E68AA">
        <w:fldChar w:fldCharType="begin"/>
      </w:r>
      <w:r w:rsidRPr="007E68AA">
        <w:instrText xml:space="preserve"> TOC \h \z \c "Figure" </w:instrText>
      </w:r>
      <w:r w:rsidRPr="007E68AA">
        <w:fldChar w:fldCharType="separate"/>
      </w:r>
      <w:hyperlink w:anchor="_Toc165642249" w:history="1">
        <w:r w:rsidR="002D7BC2" w:rsidRPr="007E68AA">
          <w:rPr>
            <w:rStyle w:val="Hyperlink"/>
          </w:rPr>
          <w:t>Abbildung 1: Quantity versus Price - Scatter Plot.</w:t>
        </w:r>
        <w:r w:rsidR="002D7BC2" w:rsidRPr="007E68AA">
          <w:rPr>
            <w:webHidden/>
          </w:rPr>
          <w:tab/>
        </w:r>
        <w:r w:rsidR="002D7BC2" w:rsidRPr="007E68AA">
          <w:rPr>
            <w:webHidden/>
          </w:rPr>
          <w:fldChar w:fldCharType="begin"/>
        </w:r>
        <w:r w:rsidR="002D7BC2" w:rsidRPr="007E68AA">
          <w:rPr>
            <w:webHidden/>
          </w:rPr>
          <w:instrText xml:space="preserve"> PAGEREF _Toc165642249 \h </w:instrText>
        </w:r>
        <w:r w:rsidR="002D7BC2" w:rsidRPr="007E68AA">
          <w:rPr>
            <w:webHidden/>
          </w:rPr>
        </w:r>
        <w:r w:rsidR="002D7BC2" w:rsidRPr="007E68AA">
          <w:rPr>
            <w:webHidden/>
          </w:rPr>
          <w:fldChar w:fldCharType="separate"/>
        </w:r>
        <w:r w:rsidR="002D7BC2" w:rsidRPr="007E68AA">
          <w:rPr>
            <w:webHidden/>
          </w:rPr>
          <w:t>6</w:t>
        </w:r>
        <w:r w:rsidR="002D7BC2" w:rsidRPr="007E68AA">
          <w:rPr>
            <w:webHidden/>
          </w:rPr>
          <w:fldChar w:fldCharType="end"/>
        </w:r>
      </w:hyperlink>
    </w:p>
    <w:p w14:paraId="799BB702" w14:textId="74CB6308" w:rsidR="002D7BC2" w:rsidRPr="007E68AA" w:rsidRDefault="002D7BC2">
      <w:pPr>
        <w:pStyle w:val="Abbildungsverzeichnis"/>
        <w:tabs>
          <w:tab w:val="right" w:leader="dot" w:pos="9060"/>
        </w:tabs>
        <w:rPr>
          <w:rFonts w:asciiTheme="minorHAnsi" w:eastAsiaTheme="minorEastAsia" w:hAnsiTheme="minorHAnsi" w:cstheme="minorBidi"/>
          <w:kern w:val="2"/>
          <w14:ligatures w14:val="standardContextual"/>
        </w:rPr>
      </w:pPr>
      <w:hyperlink w:anchor="_Toc165642250" w:history="1">
        <w:r w:rsidRPr="007E68AA">
          <w:rPr>
            <w:rStyle w:val="Hyperlink"/>
          </w:rPr>
          <w:t>Abbildung 2: Graphische Darstellung des theoretischen Modells</w:t>
        </w:r>
        <w:r w:rsidRPr="007E68AA">
          <w:rPr>
            <w:webHidden/>
          </w:rPr>
          <w:tab/>
        </w:r>
        <w:r w:rsidRPr="007E68AA">
          <w:rPr>
            <w:webHidden/>
          </w:rPr>
          <w:fldChar w:fldCharType="begin"/>
        </w:r>
        <w:r w:rsidRPr="007E68AA">
          <w:rPr>
            <w:webHidden/>
          </w:rPr>
          <w:instrText xml:space="preserve"> PAGEREF _Toc165642250 \h </w:instrText>
        </w:r>
        <w:r w:rsidRPr="007E68AA">
          <w:rPr>
            <w:webHidden/>
          </w:rPr>
        </w:r>
        <w:r w:rsidRPr="007E68AA">
          <w:rPr>
            <w:webHidden/>
          </w:rPr>
          <w:fldChar w:fldCharType="separate"/>
        </w:r>
        <w:r w:rsidRPr="007E68AA">
          <w:rPr>
            <w:webHidden/>
          </w:rPr>
          <w:t>7</w:t>
        </w:r>
        <w:r w:rsidRPr="007E68AA">
          <w:rPr>
            <w:webHidden/>
          </w:rPr>
          <w:fldChar w:fldCharType="end"/>
        </w:r>
      </w:hyperlink>
    </w:p>
    <w:p w14:paraId="3A2CD732" w14:textId="65C8C5FB" w:rsidR="00A27032" w:rsidRPr="007E68AA" w:rsidRDefault="00010541" w:rsidP="00234F63">
      <w:pPr>
        <w:spacing w:line="360" w:lineRule="auto"/>
      </w:pPr>
      <w:r w:rsidRPr="007E68AA">
        <w:fldChar w:fldCharType="end"/>
      </w:r>
    </w:p>
    <w:p w14:paraId="244BE340" w14:textId="7BAD501D" w:rsidR="00A27032" w:rsidRPr="007E68AA" w:rsidRDefault="00A27032" w:rsidP="00234F63">
      <w:pPr>
        <w:spacing w:line="360" w:lineRule="auto"/>
      </w:pPr>
    </w:p>
    <w:p w14:paraId="0E59C447" w14:textId="77777777" w:rsidR="00A27032" w:rsidRPr="007E68AA" w:rsidRDefault="00A27032" w:rsidP="00A27032">
      <w:pPr>
        <w:spacing w:line="360" w:lineRule="auto"/>
        <w:rPr>
          <w:b/>
          <w:szCs w:val="28"/>
          <w:u w:val="single"/>
        </w:rPr>
      </w:pPr>
    </w:p>
    <w:p w14:paraId="5A29E818" w14:textId="77777777" w:rsidR="00C6062E" w:rsidRPr="007E68AA" w:rsidRDefault="00C6062E" w:rsidP="00234F63">
      <w:pPr>
        <w:spacing w:line="360" w:lineRule="auto"/>
      </w:pPr>
      <w:r w:rsidRPr="007E68AA">
        <w:br w:type="page"/>
      </w:r>
    </w:p>
    <w:p w14:paraId="14B9C906" w14:textId="7BD52EF7" w:rsidR="00010541" w:rsidRPr="007E68AA" w:rsidRDefault="00BD7889" w:rsidP="0007056E">
      <w:pPr>
        <w:pStyle w:val="berschrift1"/>
        <w:numPr>
          <w:ilvl w:val="0"/>
          <w:numId w:val="0"/>
        </w:numPr>
        <w:ind w:left="432" w:hanging="432"/>
        <w:rPr>
          <w:rFonts w:cs="Times New Roman"/>
          <w:b w:val="0"/>
          <w:bCs w:val="0"/>
          <w:noProof w:val="0"/>
          <w:kern w:val="0"/>
          <w:sz w:val="24"/>
          <w:szCs w:val="24"/>
          <w:lang w:val="de-DE"/>
        </w:rPr>
      </w:pPr>
      <w:bookmarkStart w:id="2" w:name="_Toc183770934"/>
      <w:r w:rsidRPr="007E68AA">
        <w:rPr>
          <w:noProof w:val="0"/>
          <w:lang w:val="de-DE"/>
        </w:rPr>
        <w:lastRenderedPageBreak/>
        <w:t>Tabellenverzeichnis</w:t>
      </w:r>
      <w:bookmarkEnd w:id="2"/>
    </w:p>
    <w:p w14:paraId="78EB4D6D" w14:textId="02C778A6" w:rsidR="002D7BC2" w:rsidRPr="007E68AA" w:rsidRDefault="00010541">
      <w:pPr>
        <w:pStyle w:val="Abbildungsverzeichnis"/>
        <w:tabs>
          <w:tab w:val="right" w:leader="dot" w:pos="9060"/>
        </w:tabs>
        <w:rPr>
          <w:rFonts w:asciiTheme="minorHAnsi" w:eastAsiaTheme="minorEastAsia" w:hAnsiTheme="minorHAnsi" w:cstheme="minorBidi"/>
          <w:kern w:val="2"/>
          <w14:ligatures w14:val="standardContextual"/>
        </w:rPr>
      </w:pPr>
      <w:r w:rsidRPr="007E68AA">
        <w:fldChar w:fldCharType="begin"/>
      </w:r>
      <w:r w:rsidRPr="007E68AA">
        <w:instrText xml:space="preserve"> TOC \h \z \c "Table" </w:instrText>
      </w:r>
      <w:r w:rsidRPr="007E68AA">
        <w:fldChar w:fldCharType="separate"/>
      </w:r>
      <w:hyperlink w:anchor="_Toc165642283" w:history="1">
        <w:r w:rsidR="002D7BC2" w:rsidRPr="007E68AA">
          <w:rPr>
            <w:rStyle w:val="Hyperlink"/>
          </w:rPr>
          <w:t>Tabelle 1: Deskriptive Statistiken.</w:t>
        </w:r>
        <w:r w:rsidR="002D7BC2" w:rsidRPr="007E68AA">
          <w:rPr>
            <w:webHidden/>
          </w:rPr>
          <w:tab/>
        </w:r>
        <w:r w:rsidR="002D7BC2" w:rsidRPr="007E68AA">
          <w:rPr>
            <w:webHidden/>
          </w:rPr>
          <w:fldChar w:fldCharType="begin"/>
        </w:r>
        <w:r w:rsidR="002D7BC2" w:rsidRPr="007E68AA">
          <w:rPr>
            <w:webHidden/>
          </w:rPr>
          <w:instrText xml:space="preserve"> PAGEREF _Toc165642283 \h </w:instrText>
        </w:r>
        <w:r w:rsidR="002D7BC2" w:rsidRPr="007E68AA">
          <w:rPr>
            <w:webHidden/>
          </w:rPr>
        </w:r>
        <w:r w:rsidR="002D7BC2" w:rsidRPr="007E68AA">
          <w:rPr>
            <w:webHidden/>
          </w:rPr>
          <w:fldChar w:fldCharType="separate"/>
        </w:r>
        <w:r w:rsidR="002D7BC2" w:rsidRPr="007E68AA">
          <w:rPr>
            <w:webHidden/>
          </w:rPr>
          <w:t>7</w:t>
        </w:r>
        <w:r w:rsidR="002D7BC2" w:rsidRPr="007E68AA">
          <w:rPr>
            <w:webHidden/>
          </w:rPr>
          <w:fldChar w:fldCharType="end"/>
        </w:r>
      </w:hyperlink>
    </w:p>
    <w:p w14:paraId="230FFA4C" w14:textId="76063758" w:rsidR="00A27032" w:rsidRPr="007E68AA" w:rsidRDefault="00010541" w:rsidP="009F3D13">
      <w:pPr>
        <w:rPr>
          <w:b/>
          <w:szCs w:val="28"/>
          <w:u w:val="single"/>
        </w:rPr>
      </w:pPr>
      <w:r w:rsidRPr="007E68AA">
        <w:fldChar w:fldCharType="end"/>
      </w:r>
    </w:p>
    <w:p w14:paraId="3701FF57" w14:textId="77777777" w:rsidR="00A27032" w:rsidRPr="007E68AA" w:rsidRDefault="00A27032" w:rsidP="00010541">
      <w:pPr>
        <w:sectPr w:rsidR="00A27032" w:rsidRPr="007E68AA" w:rsidSect="009D4AA0">
          <w:footerReference w:type="default" r:id="rId17"/>
          <w:headerReference w:type="first" r:id="rId18"/>
          <w:pgSz w:w="11906" w:h="16838" w:code="9"/>
          <w:pgMar w:top="1418" w:right="1418" w:bottom="1418" w:left="1418" w:header="992" w:footer="425" w:gutter="0"/>
          <w:pgNumType w:fmt="lowerRoman"/>
          <w:cols w:space="708"/>
          <w:docGrid w:linePitch="360"/>
        </w:sectPr>
      </w:pPr>
    </w:p>
    <w:p w14:paraId="62AD7C41" w14:textId="5CB888F7" w:rsidR="00CD062E" w:rsidRPr="007E68AA" w:rsidRDefault="00BD7889" w:rsidP="00234F63">
      <w:pPr>
        <w:pStyle w:val="berschrift1"/>
        <w:rPr>
          <w:noProof w:val="0"/>
          <w:lang w:val="de-DE"/>
        </w:rPr>
      </w:pPr>
      <w:bookmarkStart w:id="3" w:name="_Toc183770935"/>
      <w:r w:rsidRPr="007E68AA">
        <w:rPr>
          <w:noProof w:val="0"/>
          <w:lang w:val="de-DE"/>
        </w:rPr>
        <w:lastRenderedPageBreak/>
        <w:t>Allgemeine Informationen</w:t>
      </w:r>
      <w:bookmarkEnd w:id="3"/>
    </w:p>
    <w:p w14:paraId="29EAF295" w14:textId="5C2D3310" w:rsidR="00BD7889" w:rsidRPr="007E68AA" w:rsidRDefault="00BD7889" w:rsidP="002D7BC2">
      <w:pPr>
        <w:spacing w:line="360" w:lineRule="auto"/>
      </w:pPr>
      <w:r w:rsidRPr="007E68AA">
        <w:t xml:space="preserve">Herzlichen Dank für Ihr Interesse an einer Abschlussarbeit an unserem Lehrstuhl. Bitte lesen Sie den folgenden Leitfaden aufmerksam durch. Er enthält alle wesentlichen Informationen zur Anmeldung, Vorbereitung und Durchführung einer Abschlussarbeit an unserem Lehrstuhl. </w:t>
      </w:r>
      <w:r w:rsidRPr="007E68AA">
        <w:rPr>
          <w:b/>
          <w:bCs/>
        </w:rPr>
        <w:t>Um eine Abschlussarbeit am Lehrstuhl für Volkswirtschaftslehre, insb. Nachhaltigkeit zu schreiben, müssen Sie als Studierende an der Universität Paderborn eingeschrieben sein. Von wichtiger Bedeutung ist, dass Sie sich für Forschungsfragen im Bereich der Volkswirtschaftslehre mit Bezug zu Themen der Nachhaltigkeit interessieren. Dieses Interesse sollte sich bereits in Ihrem Studienverlauf widerspiegeln. Vorrangig werden dabei Arbeiten von Studierenden betreut, die einen an unserem Lehrstuhl angebotenen Kurs (insbesondere ein Seminar) mit Erfolg abgeschlossen haben. Insbesondere werden an unserem Lehrstuhl mikroökonometrische und experimentelle Arbeiten betreut. Der erfolgreiche Abschluss einer Veranstaltung mit statistischen und ökonometrischen Inhalten (inkl. Übung mit einer Statistik-Software wie STATA oder R) wird daher ebenfalls erwartet.</w:t>
      </w:r>
    </w:p>
    <w:p w14:paraId="1E3018AA" w14:textId="77777777" w:rsidR="00BD7889" w:rsidRPr="007E68AA" w:rsidRDefault="00BD7889" w:rsidP="00963DCD">
      <w:pPr>
        <w:pStyle w:val="berschrift2"/>
        <w:rPr>
          <w:rFonts w:eastAsia="Arial"/>
          <w:lang w:eastAsia="en-US"/>
        </w:rPr>
      </w:pPr>
      <w:bookmarkStart w:id="4" w:name="_Toc141171156"/>
      <w:bookmarkStart w:id="5" w:name="_Toc183770936"/>
      <w:r w:rsidRPr="007E68AA">
        <w:rPr>
          <w:rFonts w:eastAsia="Arial"/>
          <w:lang w:eastAsia="en-US"/>
        </w:rPr>
        <w:t>Zentrales Vergabeverfahren</w:t>
      </w:r>
      <w:bookmarkEnd w:id="4"/>
      <w:bookmarkEnd w:id="5"/>
    </w:p>
    <w:p w14:paraId="7F0215D7" w14:textId="77777777" w:rsidR="00963DCD" w:rsidRPr="007E68AA" w:rsidRDefault="00673A62" w:rsidP="00963DCD">
      <w:pPr>
        <w:spacing w:line="360" w:lineRule="auto"/>
      </w:pPr>
      <w:r w:rsidRPr="007E68AA">
        <w:t>Der Lehrstuhl für Volkswirtschaftslehre, insb. Nachhaltigkeit nimmt an der zentralen Vergabe für Abschlussarbeiten an der Fakultät für Wirtschaftswissenschaften teil. Nach Ablauf der Bewerbungsfrist dauert die Zuordnung zur betreuenden Person etwa 4 bis 6 Wochen. Ist eine Zuordnung erfolgt, werden Sie per Mail über Ihre Annahme und Ihre Kontaktperson informiert. Bei allgemeinen Fragen zum Vergabeverfahren können Sie sich via E-Mail an abschlussarbeiten@wiwi.upb.de wenden.</w:t>
      </w:r>
    </w:p>
    <w:p w14:paraId="0097FC3F" w14:textId="459BA47C" w:rsidR="001C5FF1" w:rsidRPr="007E68AA" w:rsidRDefault="00BD7889" w:rsidP="00963DCD">
      <w:pPr>
        <w:pStyle w:val="berschrift2"/>
      </w:pPr>
      <w:bookmarkStart w:id="6" w:name="_Toc183770937"/>
      <w:r w:rsidRPr="007E68AA">
        <w:t>Bewerbungsunterlagen</w:t>
      </w:r>
      <w:bookmarkEnd w:id="6"/>
    </w:p>
    <w:p w14:paraId="151823E9" w14:textId="77777777" w:rsidR="00673A62" w:rsidRPr="007E68AA" w:rsidRDefault="00673A62" w:rsidP="00673A62">
      <w:pPr>
        <w:spacing w:after="0" w:line="360" w:lineRule="auto"/>
      </w:pPr>
      <w:r w:rsidRPr="007E68AA">
        <w:t xml:space="preserve">Bitte fügen Sie Ihrer Bewerbung folgende Dokumente bei: </w:t>
      </w:r>
    </w:p>
    <w:p w14:paraId="5A265E56" w14:textId="77777777" w:rsidR="00673A62" w:rsidRPr="007E68AA" w:rsidRDefault="00673A62" w:rsidP="00673A62">
      <w:pPr>
        <w:pStyle w:val="Listenabsatz"/>
        <w:numPr>
          <w:ilvl w:val="0"/>
          <w:numId w:val="41"/>
        </w:numPr>
        <w:spacing w:after="160" w:line="360" w:lineRule="auto"/>
        <w:jc w:val="left"/>
      </w:pPr>
      <w:r w:rsidRPr="007E68AA">
        <w:t>Lebenslauf</w:t>
      </w:r>
    </w:p>
    <w:p w14:paraId="0CFDE808" w14:textId="77777777" w:rsidR="00673A62" w:rsidRPr="007E68AA" w:rsidRDefault="00673A62" w:rsidP="00673A62">
      <w:pPr>
        <w:pStyle w:val="Listenabsatz"/>
        <w:numPr>
          <w:ilvl w:val="0"/>
          <w:numId w:val="41"/>
        </w:numPr>
        <w:spacing w:after="0" w:line="360" w:lineRule="auto"/>
        <w:jc w:val="left"/>
      </w:pPr>
      <w:r w:rsidRPr="007E68AA">
        <w:t>Aktuelle Notenübersicht (Screenshot aus Paul genügt)</w:t>
      </w:r>
    </w:p>
    <w:p w14:paraId="6AE9F125" w14:textId="303DD20E" w:rsidR="002D7BC2" w:rsidRPr="007E68AA" w:rsidRDefault="00673A62" w:rsidP="00673A62">
      <w:pPr>
        <w:pStyle w:val="Listenabsatz"/>
        <w:numPr>
          <w:ilvl w:val="0"/>
          <w:numId w:val="41"/>
        </w:numPr>
        <w:spacing w:after="160" w:line="360" w:lineRule="auto"/>
        <w:jc w:val="left"/>
      </w:pPr>
      <w:r w:rsidRPr="007E68AA">
        <w:t>Max. zweiseitiges Exposé</w:t>
      </w:r>
    </w:p>
    <w:p w14:paraId="00142CBC" w14:textId="694DDB7B" w:rsidR="002D7BC2" w:rsidRPr="007E68AA" w:rsidRDefault="00933726" w:rsidP="00673A62">
      <w:pPr>
        <w:spacing w:line="360" w:lineRule="auto"/>
        <w:rPr>
          <w:i/>
          <w:iCs/>
        </w:rPr>
      </w:pPr>
      <w:r w:rsidRPr="007E68AA">
        <w:rPr>
          <w:i/>
          <w:iCs/>
        </w:rPr>
        <w:t>Exposé</w:t>
      </w:r>
    </w:p>
    <w:p w14:paraId="1DD306F9" w14:textId="0F490A13" w:rsidR="00673A62" w:rsidRPr="007E68AA" w:rsidRDefault="00673A62" w:rsidP="00673A62">
      <w:pPr>
        <w:spacing w:line="360" w:lineRule="auto"/>
      </w:pPr>
      <w:r w:rsidRPr="007E68AA">
        <w:t xml:space="preserve">Das Exposé umfasst maximal 2 Seiten. Es umfasst den Hintergrund und die Motivation Ihrer Arbeit und formuliert eine klare Forschungsfrage, die Sie im Rahmen der Arbeit beantworten </w:t>
      </w:r>
      <w:r w:rsidRPr="007E68AA">
        <w:lastRenderedPageBreak/>
        <w:t xml:space="preserve">wollen. Außerdem enthält es eine detaillierte Beschreibung des methodischen Ansatzes, den Sie verwenden wollen. Skizzieren Sie bitte die methodischen Grundlagen sowie die verfügbaren Daten. </w:t>
      </w:r>
    </w:p>
    <w:p w14:paraId="5A6B74AA" w14:textId="1969B89E" w:rsidR="009320CE" w:rsidRPr="007E68AA" w:rsidRDefault="00BD7889" w:rsidP="00963DCD">
      <w:pPr>
        <w:pStyle w:val="berschrift2"/>
      </w:pPr>
      <w:bookmarkStart w:id="7" w:name="_Toc183770938"/>
      <w:r w:rsidRPr="007E68AA">
        <w:t>Thema</w:t>
      </w:r>
      <w:bookmarkEnd w:id="7"/>
    </w:p>
    <w:p w14:paraId="741E4295" w14:textId="05C73CC9" w:rsidR="00673A62" w:rsidRPr="007E68AA" w:rsidRDefault="00673A62" w:rsidP="00673A62">
      <w:pPr>
        <w:spacing w:line="360" w:lineRule="auto"/>
      </w:pPr>
      <w:r w:rsidRPr="007E68AA">
        <w:t>Das Thema der Abschlussarbeit kommt aus den Lehr- und Forschungsgebieten des Lehrstuhls und wird gemäß Ihren Präferenzen und Ihrem Studienverlauf individuell bestimmt. Sie können sich für ein auf der Lehrstuhlwebsite ausgeschriebenes Thema bewerben (falls vorhanden). Ansonsten freut sich der Lehrstuhl jederzeit über Bewerbungen mit eigenen Themenvorschlägen.</w:t>
      </w:r>
    </w:p>
    <w:p w14:paraId="08809D26" w14:textId="742B9A9C" w:rsidR="00673A62" w:rsidRPr="007E68AA" w:rsidRDefault="00673A62" w:rsidP="00673A62">
      <w:pPr>
        <w:spacing w:line="360" w:lineRule="auto"/>
      </w:pPr>
      <w:r w:rsidRPr="007E68AA">
        <w:t xml:space="preserve">In </w:t>
      </w:r>
      <w:r w:rsidRPr="007E68AA">
        <w:rPr>
          <w:b/>
          <w:bCs/>
        </w:rPr>
        <w:t>Bachelor- und</w:t>
      </w:r>
      <w:r w:rsidRPr="007E68AA">
        <w:t xml:space="preserve"> </w:t>
      </w:r>
      <w:r w:rsidRPr="007E68AA">
        <w:rPr>
          <w:b/>
          <w:bCs/>
        </w:rPr>
        <w:t xml:space="preserve">Masterarbeiten </w:t>
      </w:r>
      <w:r w:rsidRPr="007E68AA">
        <w:t>muss zwingend eine eigene quantitative empirische Analyse durchgeführt werden. Hierbei können Daten selbst erhoben (online/offline Fragebögen, Lab-/Online-/Feldexperimente) oder öffentlich verfügbare Daten genutzt werden (online Datensätze, SOEP, Replikation von bestehenden Papieren inkl. eigene Erweiterung). Online-Datensätze finden Sie auch in der UPB-Bibliothek: https://dbis.ur.de/dbliste.php?bib_id=ub_pb&amp;colors=15&amp;ocolors=40&amp;lett=c&amp;collid=ST.</w:t>
      </w:r>
    </w:p>
    <w:p w14:paraId="78B6235F" w14:textId="2A8697F7" w:rsidR="00673A62" w:rsidRPr="007E68AA" w:rsidRDefault="00673A62" w:rsidP="00673A62">
      <w:pPr>
        <w:spacing w:line="360" w:lineRule="auto"/>
      </w:pPr>
      <w:r w:rsidRPr="007E68AA">
        <w:t xml:space="preserve">Bei eigenen Themenvorschlägen sollten im Exposé bereits konkrete Angaben hinsichtlich der Fragestellung, der Daten und der Methodik gemacht werden. Themen basierend auf qualitativen Studien werden in der Regel nicht betreut. </w:t>
      </w:r>
    </w:p>
    <w:p w14:paraId="4410C696" w14:textId="1BF88EF0" w:rsidR="001C5FF1" w:rsidRPr="007E68AA" w:rsidRDefault="00BD7889" w:rsidP="007E0B1A">
      <w:pPr>
        <w:pStyle w:val="berschrift2"/>
      </w:pPr>
      <w:bookmarkStart w:id="8" w:name="_Toc183770939"/>
      <w:r w:rsidRPr="007E68AA">
        <w:t>Betreuung</w:t>
      </w:r>
      <w:bookmarkEnd w:id="8"/>
    </w:p>
    <w:p w14:paraId="0DEDAD03" w14:textId="77777777" w:rsidR="00B1762C" w:rsidRPr="007E68AA" w:rsidRDefault="00B1762C" w:rsidP="00933726">
      <w:pPr>
        <w:spacing w:after="0" w:line="360" w:lineRule="auto"/>
      </w:pPr>
      <w:r w:rsidRPr="007E68AA">
        <w:t>Nachdem Sie eine Zusage erhalten haben, wird sich Ihre Kontaktperson mit Ihnen in Verbindung setzen, um Sie über die nächsten Schritte zu informieren.</w:t>
      </w:r>
    </w:p>
    <w:p w14:paraId="5EEC0680" w14:textId="7D9A6FEE" w:rsidR="00933726" w:rsidRPr="007E68AA" w:rsidRDefault="00B1762C" w:rsidP="00933726">
      <w:pPr>
        <w:spacing w:after="0" w:line="360" w:lineRule="auto"/>
        <w:rPr>
          <w:i/>
          <w:iCs/>
        </w:rPr>
      </w:pPr>
      <w:r w:rsidRPr="007E68AA">
        <w:rPr>
          <w:i/>
          <w:iCs/>
        </w:rPr>
        <w:t>Zusatzmodul</w:t>
      </w:r>
    </w:p>
    <w:p w14:paraId="7E9FFBEB" w14:textId="5A0CF7D7" w:rsidR="00B1762C" w:rsidRPr="007E68AA" w:rsidRDefault="00B1762C" w:rsidP="00B1762C">
      <w:pPr>
        <w:spacing w:line="360" w:lineRule="auto"/>
      </w:pPr>
      <w:r w:rsidRPr="007E68AA">
        <w:t xml:space="preserve">Für Studierende, die ihre Abschlussarbeit am Lehrstuhl für Volkswirtschaftslehre, insbesondere Nachhaltigkeit schreiben, wird das Modul „Wissenschaftliches Arbeiten in der Umwelt- und Verhaltensökonomik“ dringend empfohlen. Nach Ihrer Annahme an unserem Lehrstuhl werden wir Sie vor Semesterbeginn in das Modul einschreiben. Die Termine sehen Sie dann in PAUL. Dieses Modul dient der Unterstützung des wissenschaftlichen Arbeitsprozesses. Es gibt Einblicke in grundlegende Forschungskonzepte und behandelt organisatorische Aspekte des Arbeitens. Im Rahmen des Moduls fertigen die Studierenden ihr Exposé an und präsentieren es. Die Betreuung der Arbeit erfolgt im Rahmen der wöchentlichen Sitzungen. </w:t>
      </w:r>
    </w:p>
    <w:p w14:paraId="2EB565EF" w14:textId="2736FA57" w:rsidR="007E68AA" w:rsidRPr="007E68AA" w:rsidRDefault="007E68AA" w:rsidP="00B1762C">
      <w:pPr>
        <w:spacing w:line="360" w:lineRule="auto"/>
      </w:pPr>
      <w:r w:rsidRPr="002D7A39">
        <w:lastRenderedPageBreak/>
        <w:t>Bei der Durchführung einer Online-Studie müssen Sie Ihren Fragebogen im Vorfeld mit uns besprechen und uns den Link zum Fragebogen zur Verfügung stellen, sobald dieser aktiv ist.</w:t>
      </w:r>
    </w:p>
    <w:p w14:paraId="0E77AA7E" w14:textId="4A473DBA" w:rsidR="007E68AA" w:rsidRPr="007E68AA" w:rsidRDefault="007E68AA" w:rsidP="007E68AA">
      <w:pPr>
        <w:pStyle w:val="berschrift2"/>
      </w:pPr>
      <w:bookmarkStart w:id="9" w:name="_Toc183770940"/>
      <w:r w:rsidRPr="007E68AA">
        <w:t>Abgabe</w:t>
      </w:r>
      <w:bookmarkEnd w:id="9"/>
    </w:p>
    <w:p w14:paraId="6D8B1272" w14:textId="3634463F" w:rsidR="00BF05AE" w:rsidRPr="007E68AA" w:rsidRDefault="00B1762C" w:rsidP="00BF05AE">
      <w:pPr>
        <w:spacing w:after="0" w:line="360" w:lineRule="auto"/>
        <w:rPr>
          <w:i/>
          <w:iCs/>
        </w:rPr>
      </w:pPr>
      <w:r w:rsidRPr="007E68AA">
        <w:rPr>
          <w:i/>
          <w:iCs/>
        </w:rPr>
        <w:t>Bearbeitungszeit</w:t>
      </w:r>
    </w:p>
    <w:p w14:paraId="3D938CA8" w14:textId="77777777" w:rsidR="00B1762C" w:rsidRPr="007E68AA" w:rsidRDefault="00B1762C" w:rsidP="00B1762C">
      <w:pPr>
        <w:spacing w:line="360" w:lineRule="auto"/>
      </w:pPr>
      <w:r w:rsidRPr="007E68AA">
        <w:t>Die Bearbeitungszeit für Bachelorarbeiten beträgt derzeit 3 Monate, für Masterarbeiten 6 Monate. Bitte beachten Sie, dass eine verspätete Abgabe der Arbeit nicht anerkannt werden kann. Sollten gesundheitliche Umstände die fristgerechte Abgabe einer Abschlussarbeit gefährden, wenden Sie sich bitte umgehend an den zuständigen Betreuer.</w:t>
      </w:r>
    </w:p>
    <w:p w14:paraId="00C91A83" w14:textId="2745CD7F" w:rsidR="00933726" w:rsidRPr="007E68AA" w:rsidRDefault="00B1762C" w:rsidP="00933726">
      <w:pPr>
        <w:spacing w:after="0" w:line="360" w:lineRule="auto"/>
        <w:rPr>
          <w:i/>
          <w:iCs/>
        </w:rPr>
      </w:pPr>
      <w:r w:rsidRPr="007E68AA">
        <w:rPr>
          <w:i/>
          <w:iCs/>
        </w:rPr>
        <w:t>Abgabe</w:t>
      </w:r>
    </w:p>
    <w:p w14:paraId="3E0AD201" w14:textId="027C455A" w:rsidR="00933726" w:rsidRPr="007E68AA" w:rsidRDefault="00B1762C" w:rsidP="00933726">
      <w:pPr>
        <w:spacing w:line="360" w:lineRule="auto"/>
      </w:pPr>
      <w:r w:rsidRPr="007E68AA">
        <w:rPr>
          <w:highlight w:val="white"/>
        </w:rPr>
        <w:t>Bitte achten Sie darauf, dass Ihre Abschlussarbeit im PDF/A-Format eingereicht werden muss. Die Arbeit muss von Ihrer E-Mail-Adresse des Uni-Accounts versandt werden. Die Arbeit muss rechtzeitig eingereicht werden. Es zählt der Eingang der E-Mail im Prüfungssekretariat, nicht der Versandzeitpunkt. Die E-Mail muss an die Prüfenden und die zuständige Sachbearbeitung des Prüfungssekretariats gesendet werden. Sie muss in einer einzigen E-Mail verschickt werden, mit allen Empfängern im "An"-Feld. Andere Personen des Lehrstuhls, wie Betreuende oder Sekretariate, sollten nicht angeschrieben werden. Der elektronische Versand ersetzt die Abgabe von Druckversionen. Der korrekte Eingang der Arbeit wird vom Prüfungssekretariat nicht per E-Mail, sondern in PAUL (unter "Meine Prüfungen" unterhalb der Abschlussarbeit) dokumentiert. Dies erfolgt nicht rund um die Uhr, sondern schnellstmöglich während der normalen Dienstzeiten. Für weiterführende Informationen besuchen Sie bitte die Webseite der Universität Paderborn unter folgendem Link</w:t>
      </w:r>
      <w:r w:rsidR="00933726" w:rsidRPr="007E68AA">
        <w:t>:</w:t>
      </w:r>
      <w:r w:rsidR="00612E87" w:rsidRPr="007E68AA">
        <w:t xml:space="preserve"> </w:t>
      </w:r>
      <w:hyperlink r:id="rId19" w:history="1">
        <w:r w:rsidRPr="007E68AA">
          <w:rPr>
            <w:rStyle w:val="Hyperlink"/>
          </w:rPr>
          <w:t>https://www.uni-paderborn.de/zv/3-2/sonstiges/abschlussarbeiten/elektronische-abgabe/informationen-elektronische-abgabe</w:t>
        </w:r>
      </w:hyperlink>
      <w:r w:rsidR="00933726" w:rsidRPr="007E68AA">
        <w:t xml:space="preserve">. </w:t>
      </w:r>
    </w:p>
    <w:p w14:paraId="402755F8" w14:textId="518CD016" w:rsidR="00933726" w:rsidRPr="007E68AA" w:rsidRDefault="00B1762C" w:rsidP="00933726">
      <w:pPr>
        <w:spacing w:after="0" w:line="360" w:lineRule="auto"/>
        <w:rPr>
          <w:i/>
          <w:iCs/>
        </w:rPr>
      </w:pPr>
      <w:r w:rsidRPr="007E68AA">
        <w:rPr>
          <w:i/>
          <w:iCs/>
        </w:rPr>
        <w:t>Umfang</w:t>
      </w:r>
    </w:p>
    <w:p w14:paraId="4423CC0C" w14:textId="77777777" w:rsidR="00B1762C" w:rsidRPr="007E68AA" w:rsidRDefault="00B1762C" w:rsidP="00B1762C">
      <w:pPr>
        <w:spacing w:line="360" w:lineRule="auto"/>
      </w:pPr>
      <w:r w:rsidRPr="007E68AA">
        <w:t>Der reine Textteil der Arbeit (Einleitung bis Fazit) sollte bei Bachelorarbeiten 30 (</w:t>
      </w:r>
      <w:r w:rsidRPr="007E68AA">
        <w:rPr>
          <w:rFonts w:eastAsiaTheme="minorEastAsia"/>
        </w:rPr>
        <w:t>+ 10%</w:t>
      </w:r>
      <w:r w:rsidRPr="007E68AA">
        <w:t xml:space="preserve">) Seiten und bei Masterarbeiten 60 (+ </w:t>
      </w:r>
      <w:r w:rsidRPr="007E68AA">
        <w:rPr>
          <w:rFonts w:eastAsiaTheme="minorEastAsia"/>
        </w:rPr>
        <w:t>10%</w:t>
      </w:r>
      <w:r w:rsidRPr="007E68AA">
        <w:t>) Seiten betragen.</w:t>
      </w:r>
    </w:p>
    <w:p w14:paraId="22A1789A" w14:textId="77777777" w:rsidR="007E68AA" w:rsidRPr="00EF110C" w:rsidRDefault="007E68AA" w:rsidP="007E68AA">
      <w:pPr>
        <w:spacing w:line="360" w:lineRule="auto"/>
        <w:rPr>
          <w:i/>
          <w:iCs/>
        </w:rPr>
      </w:pPr>
      <w:bookmarkStart w:id="10" w:name="_Hlk183770223"/>
      <w:r w:rsidRPr="00EF110C">
        <w:rPr>
          <w:i/>
          <w:iCs/>
        </w:rPr>
        <w:t xml:space="preserve">Weitere Abgaben </w:t>
      </w:r>
    </w:p>
    <w:p w14:paraId="58E965D6" w14:textId="28233859" w:rsidR="007E68AA" w:rsidRPr="00EF110C" w:rsidRDefault="007E68AA" w:rsidP="007E68AA">
      <w:pPr>
        <w:spacing w:line="360" w:lineRule="auto"/>
      </w:pPr>
      <w:r w:rsidRPr="00EF110C">
        <w:t xml:space="preserve">Alle Datensätze und Code-Files (für STATA: Do-Files) müssen zusammen mit Ihrer Abschlussarbeit eingereicht werden. Dies umfasst auch Rohdatensätze sowie </w:t>
      </w:r>
      <w:proofErr w:type="spellStart"/>
      <w:r w:rsidRPr="00EF110C">
        <w:t>Cleaning</w:t>
      </w:r>
      <w:proofErr w:type="spellEnd"/>
      <w:r w:rsidRPr="00EF110C">
        <w:t>-Do-Files.</w:t>
      </w:r>
    </w:p>
    <w:p w14:paraId="01F6632C" w14:textId="46CA4B55" w:rsidR="00656706" w:rsidRPr="007E68AA" w:rsidRDefault="00BD7889" w:rsidP="0007056E">
      <w:pPr>
        <w:pStyle w:val="berschrift1"/>
        <w:rPr>
          <w:noProof w:val="0"/>
          <w:lang w:val="de-DE"/>
        </w:rPr>
      </w:pPr>
      <w:bookmarkStart w:id="11" w:name="_Toc183770941"/>
      <w:bookmarkEnd w:id="10"/>
      <w:r w:rsidRPr="007E68AA">
        <w:rPr>
          <w:noProof w:val="0"/>
          <w:lang w:val="de-DE"/>
        </w:rPr>
        <w:lastRenderedPageBreak/>
        <w:t>Wissenschaftliches Schreiben</w:t>
      </w:r>
      <w:bookmarkEnd w:id="11"/>
    </w:p>
    <w:p w14:paraId="1CB39BB5" w14:textId="5CD63B49" w:rsidR="007E0B29" w:rsidRPr="007E68AA" w:rsidRDefault="00BD7889" w:rsidP="00234F63">
      <w:pPr>
        <w:pStyle w:val="berschrift2"/>
      </w:pPr>
      <w:bookmarkStart w:id="12" w:name="_Toc183770942"/>
      <w:r w:rsidRPr="007E68AA">
        <w:t>Aufbau</w:t>
      </w:r>
      <w:bookmarkEnd w:id="12"/>
    </w:p>
    <w:p w14:paraId="57DDDDAE" w14:textId="77777777" w:rsidR="00672ACE" w:rsidRPr="007E68AA" w:rsidRDefault="00672ACE" w:rsidP="00672ACE">
      <w:pPr>
        <w:spacing w:line="360" w:lineRule="auto"/>
      </w:pPr>
      <w:r w:rsidRPr="007E68AA">
        <w:t>Abschlussarbeiten am Lehrstuhl für Volkswirtschaftslehre, insb. Nachhaltigkeit sollten folgendem Aufbau entsprechen. Die mit * gekennzeichneten Punkte sind dabei optional.</w:t>
      </w:r>
    </w:p>
    <w:p w14:paraId="6C185E41" w14:textId="5202B3B8" w:rsidR="00672ACE" w:rsidRPr="007E68AA" w:rsidRDefault="00A53CB7" w:rsidP="00672ACE">
      <w:pPr>
        <w:spacing w:after="0" w:line="360" w:lineRule="auto"/>
      </w:pPr>
      <w:r w:rsidRPr="007E68AA">
        <w:t>1</w:t>
      </w:r>
      <w:r w:rsidR="00672ACE" w:rsidRPr="007E68AA">
        <w:t xml:space="preserve">. </w:t>
      </w:r>
      <w:r w:rsidRPr="007E68AA">
        <w:t>Vorderes Deckblatt</w:t>
      </w:r>
    </w:p>
    <w:p w14:paraId="7DE4D2BA" w14:textId="4E863C36" w:rsidR="00672ACE" w:rsidRPr="007E68AA" w:rsidRDefault="00A53CB7" w:rsidP="00672ACE">
      <w:pPr>
        <w:spacing w:after="0" w:line="360" w:lineRule="auto"/>
      </w:pPr>
      <w:r w:rsidRPr="007E68AA">
        <w:t>2</w:t>
      </w:r>
      <w:r w:rsidR="00672ACE" w:rsidRPr="007E68AA">
        <w:t>. Inhaltsverzeichnis [römische Nummerierung]</w:t>
      </w:r>
    </w:p>
    <w:p w14:paraId="4E753829" w14:textId="04FBFE6B" w:rsidR="00672ACE" w:rsidRPr="007E68AA" w:rsidRDefault="00A53CB7" w:rsidP="00672ACE">
      <w:pPr>
        <w:spacing w:after="0" w:line="360" w:lineRule="auto"/>
      </w:pPr>
      <w:r w:rsidRPr="007E68AA">
        <w:t>3</w:t>
      </w:r>
      <w:r w:rsidR="00672ACE" w:rsidRPr="007E68AA">
        <w:t>. Tabellenverzeichnis* [römische Nummerierung]</w:t>
      </w:r>
    </w:p>
    <w:p w14:paraId="01F849DA" w14:textId="4157B534" w:rsidR="00672ACE" w:rsidRPr="007E68AA" w:rsidRDefault="00A53CB7" w:rsidP="00672ACE">
      <w:pPr>
        <w:spacing w:after="0" w:line="360" w:lineRule="auto"/>
      </w:pPr>
      <w:r w:rsidRPr="007E68AA">
        <w:t>4</w:t>
      </w:r>
      <w:r w:rsidR="00672ACE" w:rsidRPr="007E68AA">
        <w:t>. Abbildungsverzeichnis* [römische Nummerierung]</w:t>
      </w:r>
    </w:p>
    <w:p w14:paraId="2D35D237" w14:textId="34BC10FB" w:rsidR="00672ACE" w:rsidRPr="007E68AA" w:rsidRDefault="00A53CB7" w:rsidP="00672ACE">
      <w:pPr>
        <w:spacing w:after="0" w:line="360" w:lineRule="auto"/>
      </w:pPr>
      <w:r w:rsidRPr="007E68AA">
        <w:t>5</w:t>
      </w:r>
      <w:r w:rsidR="00672ACE" w:rsidRPr="007E68AA">
        <w:t>. Abkürzungsverzeichnis* [römische Nummerierung]</w:t>
      </w:r>
    </w:p>
    <w:p w14:paraId="04CE4D4C" w14:textId="5D53926E" w:rsidR="00672ACE" w:rsidRPr="007E68AA" w:rsidRDefault="00A53CB7" w:rsidP="00672ACE">
      <w:pPr>
        <w:spacing w:after="0" w:line="360" w:lineRule="auto"/>
      </w:pPr>
      <w:r w:rsidRPr="007E68AA">
        <w:t>6</w:t>
      </w:r>
      <w:r w:rsidR="00672ACE" w:rsidRPr="007E68AA">
        <w:t>. Textteil (Einleitung, Hauptteil, Schluss) [arabische Nummerierung]</w:t>
      </w:r>
    </w:p>
    <w:p w14:paraId="79780165" w14:textId="1D1ADB8F" w:rsidR="00672ACE" w:rsidRPr="007E68AA" w:rsidRDefault="00A53CB7" w:rsidP="00672ACE">
      <w:pPr>
        <w:spacing w:after="0" w:line="360" w:lineRule="auto"/>
      </w:pPr>
      <w:r w:rsidRPr="007E68AA">
        <w:t>7</w:t>
      </w:r>
      <w:r w:rsidR="00672ACE" w:rsidRPr="007E68AA">
        <w:t>. Literaturverzeichnis [römische Nummerierung]</w:t>
      </w:r>
    </w:p>
    <w:p w14:paraId="0BDA8704" w14:textId="2C9994FA" w:rsidR="00672ACE" w:rsidRPr="007E68AA" w:rsidRDefault="00A53CB7" w:rsidP="00672ACE">
      <w:pPr>
        <w:spacing w:after="0" w:line="360" w:lineRule="auto"/>
      </w:pPr>
      <w:r w:rsidRPr="007E68AA">
        <w:t>8</w:t>
      </w:r>
      <w:r w:rsidR="00672ACE" w:rsidRPr="007E68AA">
        <w:t>. Anhang* [römische Nummerierung]</w:t>
      </w:r>
    </w:p>
    <w:p w14:paraId="597A59BA" w14:textId="262AA5B6" w:rsidR="00672ACE" w:rsidRPr="007E68AA" w:rsidRDefault="00A53CB7" w:rsidP="00672ACE">
      <w:pPr>
        <w:spacing w:line="360" w:lineRule="auto"/>
      </w:pPr>
      <w:r w:rsidRPr="007E68AA">
        <w:t>9</w:t>
      </w:r>
      <w:r w:rsidR="00672ACE" w:rsidRPr="007E68AA">
        <w:t>. Eidesstattliche Erklärung</w:t>
      </w:r>
    </w:p>
    <w:p w14:paraId="55C8C131" w14:textId="4124DB78" w:rsidR="00BF05AE" w:rsidRPr="007E68AA" w:rsidRDefault="00672ACE" w:rsidP="00933726">
      <w:pPr>
        <w:spacing w:line="360" w:lineRule="auto"/>
      </w:pPr>
      <w:r w:rsidRPr="007E68AA">
        <w:t>Die Gliederung ist ein Teil der Arbeit und zeigt, in welcher Weise das Thema verstanden und bearbeitet wurde. Sie ist das Erste, was sich ein potenzieller Lesender anschaut und wonach sich entscheidet, ob der entsprechende Text interessant sein könnte oder nicht. Daher soll sie den logischen Aufbau der Arbeit widerspiegeln und muss eine erste Information über den Inhalt der Arbeit gestatten.</w:t>
      </w:r>
    </w:p>
    <w:p w14:paraId="23408A80" w14:textId="51769E2A" w:rsidR="0061069E" w:rsidRPr="007E68AA" w:rsidRDefault="00BF05AE" w:rsidP="0061069E">
      <w:pPr>
        <w:pStyle w:val="berschrift2"/>
      </w:pPr>
      <w:r w:rsidRPr="007E68AA">
        <w:t xml:space="preserve"> </w:t>
      </w:r>
      <w:bookmarkStart w:id="13" w:name="_Toc183770943"/>
      <w:r w:rsidR="00BD7889" w:rsidRPr="007E68AA">
        <w:t>Formatierung</w:t>
      </w:r>
      <w:bookmarkEnd w:id="13"/>
      <w:r w:rsidRPr="007E68AA">
        <w:t xml:space="preserve"> </w:t>
      </w:r>
    </w:p>
    <w:p w14:paraId="69A75BC3" w14:textId="77777777" w:rsidR="00B1762C" w:rsidRPr="007E68AA" w:rsidRDefault="00B1762C" w:rsidP="00B1762C">
      <w:pPr>
        <w:pStyle w:val="Listenabsatz"/>
        <w:numPr>
          <w:ilvl w:val="0"/>
          <w:numId w:val="41"/>
        </w:numPr>
        <w:spacing w:after="0" w:line="360" w:lineRule="auto"/>
      </w:pPr>
      <w:r w:rsidRPr="007E68AA">
        <w:t>Schriftart: Times New Roman Größe 12 (Fußnoten Größe 10) oder Arial Größe 11 (Fußnoten Größe 9)</w:t>
      </w:r>
    </w:p>
    <w:p w14:paraId="547848DE" w14:textId="77777777" w:rsidR="00B1762C" w:rsidRPr="007E68AA" w:rsidRDefault="00B1762C" w:rsidP="00B1762C">
      <w:pPr>
        <w:pStyle w:val="Listenabsatz"/>
        <w:numPr>
          <w:ilvl w:val="0"/>
          <w:numId w:val="41"/>
        </w:numPr>
        <w:spacing w:after="0" w:line="360" w:lineRule="auto"/>
      </w:pPr>
      <w:r w:rsidRPr="007E68AA">
        <w:t>Abstand zwischen den Zeilen: 1,5 (Fußnoten 1)</w:t>
      </w:r>
    </w:p>
    <w:p w14:paraId="25903E3F" w14:textId="77777777" w:rsidR="00B1762C" w:rsidRPr="007E68AA" w:rsidRDefault="00B1762C" w:rsidP="00B1762C">
      <w:pPr>
        <w:pStyle w:val="Listenabsatz"/>
        <w:numPr>
          <w:ilvl w:val="0"/>
          <w:numId w:val="41"/>
        </w:numPr>
        <w:spacing w:after="0" w:line="360" w:lineRule="auto"/>
      </w:pPr>
      <w:r w:rsidRPr="007E68AA">
        <w:t>Ränder: rechts, oben und unten 2,5 cm und 3,0 cm links</w:t>
      </w:r>
    </w:p>
    <w:p w14:paraId="29B0C94F" w14:textId="77777777" w:rsidR="00B1762C" w:rsidRPr="007E68AA" w:rsidRDefault="00B1762C" w:rsidP="00B1762C">
      <w:pPr>
        <w:pStyle w:val="Listenabsatz"/>
        <w:numPr>
          <w:ilvl w:val="0"/>
          <w:numId w:val="41"/>
        </w:numPr>
        <w:spacing w:after="0" w:line="360" w:lineRule="auto"/>
      </w:pPr>
      <w:r w:rsidRPr="007E68AA">
        <w:t>Ausrichtung: gleichmäßiger rechter Rand durch "Blocksatz" (außer bei Überschriften)</w:t>
      </w:r>
    </w:p>
    <w:p w14:paraId="7E27AE0B" w14:textId="77777777" w:rsidR="00B1762C" w:rsidRPr="007E68AA" w:rsidRDefault="00B1762C" w:rsidP="00B1762C">
      <w:pPr>
        <w:pStyle w:val="Listenabsatz"/>
        <w:numPr>
          <w:ilvl w:val="0"/>
          <w:numId w:val="41"/>
        </w:numPr>
        <w:spacing w:after="0" w:line="360" w:lineRule="auto"/>
      </w:pPr>
      <w:r w:rsidRPr="007E68AA">
        <w:t>Seitenzahlen: erscheinen in der Fußzeile</w:t>
      </w:r>
    </w:p>
    <w:p w14:paraId="534CCDBD" w14:textId="77777777" w:rsidR="00B1762C" w:rsidRPr="007E68AA" w:rsidRDefault="00B1762C" w:rsidP="00B1762C">
      <w:pPr>
        <w:pStyle w:val="Listenabsatz"/>
        <w:numPr>
          <w:ilvl w:val="0"/>
          <w:numId w:val="41"/>
        </w:numPr>
        <w:spacing w:after="0" w:line="360" w:lineRule="auto"/>
      </w:pPr>
      <w:r w:rsidRPr="007E68AA">
        <w:t>Hervorhebung der Überschriften durch Fettdruck.</w:t>
      </w:r>
    </w:p>
    <w:p w14:paraId="447D9B4F" w14:textId="77777777" w:rsidR="00B1762C" w:rsidRPr="007E68AA" w:rsidRDefault="00B1762C" w:rsidP="00B1762C">
      <w:pPr>
        <w:pStyle w:val="Listenabsatz"/>
        <w:numPr>
          <w:ilvl w:val="0"/>
          <w:numId w:val="41"/>
        </w:numPr>
        <w:spacing w:after="0" w:line="360" w:lineRule="auto"/>
      </w:pPr>
      <w:r w:rsidRPr="007E68AA">
        <w:t>Gliedern Sie Abschnitte und Unterabschnitte mit arabischen Ziffern nach dem dezimalen Gliederungssystem (1, 1.1, 1.1.2, 2, ...).</w:t>
      </w:r>
    </w:p>
    <w:p w14:paraId="21BC02C3" w14:textId="77777777" w:rsidR="00B1762C" w:rsidRPr="007E68AA" w:rsidRDefault="00B1762C" w:rsidP="00B1762C">
      <w:pPr>
        <w:pStyle w:val="Listenabsatz"/>
        <w:numPr>
          <w:ilvl w:val="0"/>
          <w:numId w:val="41"/>
        </w:numPr>
        <w:spacing w:after="0" w:line="360" w:lineRule="auto"/>
      </w:pPr>
      <w:r w:rsidRPr="007E68AA">
        <w:lastRenderedPageBreak/>
        <w:t>Die Schriftgröße für die Überschriften der Hauptabschnitte (1, 2, ...) ist zwei Punkte größer als der übrige Text</w:t>
      </w:r>
    </w:p>
    <w:p w14:paraId="44C2BD3E" w14:textId="77777777" w:rsidR="00B1762C" w:rsidRPr="007E68AA" w:rsidRDefault="00B1762C" w:rsidP="00B1762C">
      <w:pPr>
        <w:pStyle w:val="Listenabsatz"/>
        <w:numPr>
          <w:ilvl w:val="0"/>
          <w:numId w:val="41"/>
        </w:numPr>
        <w:spacing w:after="0" w:line="360" w:lineRule="auto"/>
      </w:pPr>
      <w:r w:rsidRPr="007E68AA">
        <w:t>Alle anderen Überschriften haben die gleiche Schriftgröße wie der Text</w:t>
      </w:r>
    </w:p>
    <w:p w14:paraId="03E578B5" w14:textId="77777777" w:rsidR="00B1762C" w:rsidRPr="007E68AA" w:rsidRDefault="00B1762C" w:rsidP="00BF05AE">
      <w:pPr>
        <w:spacing w:after="0" w:line="360" w:lineRule="auto"/>
        <w:rPr>
          <w:i/>
          <w:iCs/>
        </w:rPr>
      </w:pPr>
    </w:p>
    <w:p w14:paraId="3BBD51E4" w14:textId="0BB6EE6D" w:rsidR="00BF05AE" w:rsidRPr="007E68AA" w:rsidRDefault="00B1762C" w:rsidP="00BF05AE">
      <w:pPr>
        <w:spacing w:after="0" w:line="360" w:lineRule="auto"/>
        <w:rPr>
          <w:i/>
          <w:iCs/>
        </w:rPr>
      </w:pPr>
      <w:r w:rsidRPr="007E68AA">
        <w:rPr>
          <w:i/>
          <w:iCs/>
        </w:rPr>
        <w:t>Seitennummerierung</w:t>
      </w:r>
    </w:p>
    <w:p w14:paraId="0949289F" w14:textId="33A48EFA" w:rsidR="00B1762C" w:rsidRPr="007E68AA" w:rsidRDefault="00B1762C" w:rsidP="00B1762C">
      <w:pPr>
        <w:spacing w:line="360" w:lineRule="auto"/>
      </w:pPr>
      <w:r w:rsidRPr="007E68AA">
        <w:t>Die Seitenzählung beginnt mit der Titelseite, die Seitennummerierung jedoch erst mit der darauffolgenden Seite und geschieht in großen römischen Ziffern. Mit Beginn des Textteils starten Seitenzählung und -nummerierung von neuem in arabischen Ziffern und laufen bis auf die letzte Seite des Textteils der Arbeit fort. Mit Beginn des Literaturverzeichnisses wird die römische Nummerierung von oben wieder aufgenommen und fortgeführt. Die Nummerierung ist im gesamten Dokument rechts in der Fußzeile zu platzieren.</w:t>
      </w:r>
    </w:p>
    <w:p w14:paraId="513E4E24" w14:textId="26A747F6" w:rsidR="00B1762C" w:rsidRPr="007E68AA" w:rsidRDefault="00B1762C" w:rsidP="00933726">
      <w:pPr>
        <w:spacing w:line="360" w:lineRule="auto"/>
        <w:rPr>
          <w:i/>
          <w:iCs/>
        </w:rPr>
      </w:pPr>
      <w:r w:rsidRPr="007E68AA">
        <w:rPr>
          <w:i/>
          <w:iCs/>
        </w:rPr>
        <w:t>Allgemeine Grundsätze</w:t>
      </w:r>
    </w:p>
    <w:p w14:paraId="4E3E745F" w14:textId="6579A7F0" w:rsidR="00933726" w:rsidRPr="007E68AA" w:rsidRDefault="00B1762C" w:rsidP="00933726">
      <w:pPr>
        <w:spacing w:line="360" w:lineRule="auto"/>
      </w:pPr>
      <w:r w:rsidRPr="007E68AA">
        <w:t>Eine folgerichtige und geschlossene Gedankenführung zeigt sich in einer formallogisch einwandfreien Gliederung mit entsprechenden Gliederungspunkten. Unterabschnitte, die in einer Gliederung auf derselben Stufe stehen, müssen von einer gemeinsamen übergeordneten Problemstellung ausgehen (d.h. die Unterabschnitte 2.1.1-2.1.4 beziehen sich alle auf den übergeordneten Abschnitt 2.1). Bei der Untergliederung ist darauf zu achten, dass auf jeder Gliederungsebene zumindest zwei Unterpunkte auftreten. Eine übersichtlich gestaltete Anordnung der Gliederungspunkte im Inhaltsverzeichnis und eine Begründung des gewählten Aufbaus der Arbeit in der Einleitung erleichtern dem Leser den Zugang zu Ihrer Arbeit und bilden eine notwendige Bedingung für eine qualitativ gute Arbeit.</w:t>
      </w:r>
    </w:p>
    <w:p w14:paraId="4D0339FA" w14:textId="62D4E039" w:rsidR="00933726" w:rsidRPr="007E68AA" w:rsidRDefault="00B1762C" w:rsidP="00933726">
      <w:pPr>
        <w:spacing w:after="0" w:line="360" w:lineRule="auto"/>
        <w:rPr>
          <w:i/>
          <w:iCs/>
        </w:rPr>
      </w:pPr>
      <w:r w:rsidRPr="007E68AA">
        <w:rPr>
          <w:i/>
          <w:iCs/>
        </w:rPr>
        <w:t>Inhaltsverzeichnis</w:t>
      </w:r>
    </w:p>
    <w:p w14:paraId="0D600F45" w14:textId="77777777" w:rsidR="00B1762C" w:rsidRPr="007E68AA" w:rsidRDefault="00B1762C" w:rsidP="00B1762C">
      <w:pPr>
        <w:spacing w:line="360" w:lineRule="auto"/>
      </w:pPr>
      <w:r w:rsidRPr="007E68AA">
        <w:t>Das Inhaltsverzeichnis muss eine vollständige Übersicht der einzelnen Kapitelüberschriften und die dazugehörigen Seitenzahlen enthalten.</w:t>
      </w:r>
    </w:p>
    <w:p w14:paraId="0DD92EB7" w14:textId="5A0212FA" w:rsidR="00BF05AE" w:rsidRPr="007E68AA" w:rsidRDefault="00BD7889" w:rsidP="00BF05AE">
      <w:pPr>
        <w:pStyle w:val="berschrift3"/>
      </w:pPr>
      <w:bookmarkStart w:id="14" w:name="_Toc183770944"/>
      <w:r w:rsidRPr="007E68AA">
        <w:t>Tabellen und Abbildungen</w:t>
      </w:r>
      <w:bookmarkEnd w:id="14"/>
    </w:p>
    <w:p w14:paraId="1CA365E0" w14:textId="422FAD81" w:rsidR="00AF695F" w:rsidRPr="007E68AA" w:rsidRDefault="00AF695F" w:rsidP="00AF695F">
      <w:pPr>
        <w:spacing w:line="360" w:lineRule="auto"/>
      </w:pPr>
      <w:r w:rsidRPr="007E68AA">
        <w:t xml:space="preserve">Tabellen und Abbildungen sind fortlaufend kapitelweise in Dezimalklassifikation zu nummerieren. Neben der Nummerierung ist eine möglichst klare Inhaltsbezeichnung anzugeben. Die Übersicht über alle Tabellen und Abbildungen muss sich im entsprechenden Verzeichnis wiederfinden. Wird im Text auf eine Tabelle oder Abbildung Bezug genommen, so muss diese durch Nummern und Seitenangabe rasch und eindeutig auffindbar sein. Tabellen und Abbildungen, die auf Primärmaterial beruhen, sind mit einer Quellenangabe </w:t>
      </w:r>
      <w:r w:rsidRPr="007E68AA">
        <w:lastRenderedPageBreak/>
        <w:t>zu versehen. Gefaltete mehrseitige Tabellen sind möglichst zu vermeiden. Im Querformat gestaltete Tabellen und Abbildungen sind so einzuordnen, dass das Manuskript zum Lesen im Uhrzeigersinn zu drehen ist. Umfangreiches Tabellen- bzw. Abbildungsmaterial ist (ebenso wie längere Auszüge aus Originalquellen, Gesetzestexte) in einem Anhang oder mehreren Anhängen unterzubringen, um die Lesbarkeit des Textes nicht zu beeinträchtigen. Die Quellenangabe geschieht direkt unterhalb der jeweiligen Tabelle bzw. Abbildung. Werden Tabellen oder Abbildungen anderer Autoren inhaltlich überarbeitet, so ist dies bei der Quellenangabe kenntlich zu machen.</w:t>
      </w:r>
    </w:p>
    <w:p w14:paraId="6BFBF001" w14:textId="0B73378E" w:rsidR="007119F2" w:rsidRPr="007E68AA" w:rsidRDefault="00AF695F" w:rsidP="00BF05AE">
      <w:pPr>
        <w:spacing w:line="360" w:lineRule="auto"/>
        <w:rPr>
          <w:i/>
          <w:iCs/>
        </w:rPr>
      </w:pPr>
      <w:r w:rsidRPr="007E68AA">
        <w:rPr>
          <w:i/>
          <w:iCs/>
        </w:rPr>
        <w:t>Beispiel</w:t>
      </w:r>
      <w:r w:rsidR="007119F2" w:rsidRPr="007E68AA">
        <w:rPr>
          <w:i/>
          <w:iCs/>
        </w:rPr>
        <w:t xml:space="preserve"> 1</w:t>
      </w:r>
    </w:p>
    <w:p w14:paraId="287C4582" w14:textId="77777777" w:rsidR="007119F2" w:rsidRPr="007E68AA" w:rsidRDefault="007119F2" w:rsidP="007119F2">
      <w:pPr>
        <w:keepNext/>
        <w:spacing w:line="360" w:lineRule="auto"/>
        <w:jc w:val="center"/>
      </w:pPr>
      <w:r w:rsidRPr="007E68AA">
        <w:rPr>
          <w:b/>
          <w:bCs/>
          <w:noProof/>
          <w:color w:val="C0504D" w:themeColor="accent2"/>
        </w:rPr>
        <w:drawing>
          <wp:inline distT="0" distB="0" distL="0" distR="0" wp14:anchorId="1557CAA1" wp14:editId="6493DF08">
            <wp:extent cx="4320000" cy="2591901"/>
            <wp:effectExtent l="0" t="0" r="4445" b="0"/>
            <wp:docPr id="9261853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591901"/>
                    </a:xfrm>
                    <a:prstGeom prst="rect">
                      <a:avLst/>
                    </a:prstGeom>
                    <a:noFill/>
                    <a:ln>
                      <a:noFill/>
                    </a:ln>
                  </pic:spPr>
                </pic:pic>
              </a:graphicData>
            </a:graphic>
          </wp:inline>
        </w:drawing>
      </w:r>
    </w:p>
    <w:p w14:paraId="760507BC" w14:textId="2D3D95B7" w:rsidR="00BF05AE" w:rsidRPr="007E68AA" w:rsidRDefault="00813521" w:rsidP="007119F2">
      <w:pPr>
        <w:pStyle w:val="Beschriftung"/>
        <w:jc w:val="center"/>
        <w:rPr>
          <w:sz w:val="22"/>
          <w:szCs w:val="18"/>
        </w:rPr>
      </w:pPr>
      <w:bookmarkStart w:id="15" w:name="_Toc165642249"/>
      <w:r w:rsidRPr="007E68AA">
        <w:rPr>
          <w:sz w:val="22"/>
          <w:szCs w:val="18"/>
        </w:rPr>
        <w:t>Abbildung</w:t>
      </w:r>
      <w:r w:rsidR="007119F2" w:rsidRPr="007E68AA">
        <w:rPr>
          <w:sz w:val="22"/>
          <w:szCs w:val="18"/>
        </w:rPr>
        <w:t xml:space="preserve"> </w:t>
      </w:r>
      <w:r w:rsidR="007119F2" w:rsidRPr="007E68AA">
        <w:rPr>
          <w:sz w:val="22"/>
          <w:szCs w:val="18"/>
        </w:rPr>
        <w:fldChar w:fldCharType="begin"/>
      </w:r>
      <w:r w:rsidR="007119F2" w:rsidRPr="007E68AA">
        <w:rPr>
          <w:sz w:val="22"/>
          <w:szCs w:val="18"/>
        </w:rPr>
        <w:instrText xml:space="preserve"> SEQ Figure \* ARABIC </w:instrText>
      </w:r>
      <w:r w:rsidR="007119F2" w:rsidRPr="007E68AA">
        <w:rPr>
          <w:sz w:val="22"/>
          <w:szCs w:val="18"/>
        </w:rPr>
        <w:fldChar w:fldCharType="separate"/>
      </w:r>
      <w:r w:rsidR="007119F2" w:rsidRPr="007E68AA">
        <w:rPr>
          <w:sz w:val="22"/>
          <w:szCs w:val="18"/>
        </w:rPr>
        <w:t>1</w:t>
      </w:r>
      <w:r w:rsidR="007119F2" w:rsidRPr="007E68AA">
        <w:rPr>
          <w:sz w:val="22"/>
          <w:szCs w:val="18"/>
        </w:rPr>
        <w:fldChar w:fldCharType="end"/>
      </w:r>
      <w:r w:rsidR="007119F2" w:rsidRPr="007E68AA">
        <w:rPr>
          <w:sz w:val="22"/>
          <w:szCs w:val="18"/>
        </w:rPr>
        <w:t xml:space="preserve">: </w:t>
      </w:r>
      <w:proofErr w:type="spellStart"/>
      <w:r w:rsidR="007119F2" w:rsidRPr="007E68AA">
        <w:rPr>
          <w:sz w:val="22"/>
          <w:szCs w:val="18"/>
        </w:rPr>
        <w:t>Quantity</w:t>
      </w:r>
      <w:proofErr w:type="spellEnd"/>
      <w:r w:rsidR="007119F2" w:rsidRPr="007E68AA">
        <w:rPr>
          <w:sz w:val="22"/>
          <w:szCs w:val="18"/>
        </w:rPr>
        <w:t xml:space="preserve"> versus Price - </w:t>
      </w:r>
      <w:proofErr w:type="spellStart"/>
      <w:r w:rsidR="007119F2" w:rsidRPr="007E68AA">
        <w:rPr>
          <w:sz w:val="22"/>
          <w:szCs w:val="18"/>
        </w:rPr>
        <w:t>Scatter</w:t>
      </w:r>
      <w:proofErr w:type="spellEnd"/>
      <w:r w:rsidR="007119F2" w:rsidRPr="007E68AA">
        <w:rPr>
          <w:sz w:val="22"/>
          <w:szCs w:val="18"/>
        </w:rPr>
        <w:t xml:space="preserve"> Plot.  </w:t>
      </w:r>
      <w:r w:rsidRPr="007E68AA">
        <w:rPr>
          <w:sz w:val="22"/>
          <w:szCs w:val="18"/>
        </w:rPr>
        <w:t>Quelle</w:t>
      </w:r>
      <w:r w:rsidR="007119F2" w:rsidRPr="007E68AA">
        <w:rPr>
          <w:sz w:val="22"/>
          <w:szCs w:val="18"/>
        </w:rPr>
        <w:t xml:space="preserve">: </w:t>
      </w:r>
      <w:r w:rsidRPr="007E68AA">
        <w:rPr>
          <w:sz w:val="22"/>
          <w:szCs w:val="18"/>
        </w:rPr>
        <w:t>eigene Darstellung</w:t>
      </w:r>
      <w:r w:rsidR="007119F2" w:rsidRPr="007E68AA">
        <w:rPr>
          <w:sz w:val="22"/>
          <w:szCs w:val="18"/>
        </w:rPr>
        <w:t>.</w:t>
      </w:r>
      <w:bookmarkEnd w:id="15"/>
    </w:p>
    <w:p w14:paraId="3C04DB89" w14:textId="77777777" w:rsidR="00AF695F" w:rsidRPr="007E68AA" w:rsidRDefault="00AF695F" w:rsidP="007119F2">
      <w:pPr>
        <w:jc w:val="left"/>
        <w:rPr>
          <w:i/>
          <w:iCs/>
        </w:rPr>
      </w:pPr>
    </w:p>
    <w:p w14:paraId="44AD6AA5" w14:textId="77777777" w:rsidR="00AF695F" w:rsidRPr="007E68AA" w:rsidRDefault="00AF695F" w:rsidP="007119F2">
      <w:pPr>
        <w:jc w:val="left"/>
        <w:rPr>
          <w:i/>
          <w:iCs/>
        </w:rPr>
      </w:pPr>
    </w:p>
    <w:p w14:paraId="149CE51D" w14:textId="77777777" w:rsidR="00AF695F" w:rsidRPr="007E68AA" w:rsidRDefault="00AF695F" w:rsidP="007119F2">
      <w:pPr>
        <w:jc w:val="left"/>
        <w:rPr>
          <w:i/>
          <w:iCs/>
        </w:rPr>
      </w:pPr>
    </w:p>
    <w:p w14:paraId="357059C0" w14:textId="77777777" w:rsidR="00AF695F" w:rsidRPr="007E68AA" w:rsidRDefault="00AF695F" w:rsidP="007119F2">
      <w:pPr>
        <w:jc w:val="left"/>
        <w:rPr>
          <w:i/>
          <w:iCs/>
        </w:rPr>
      </w:pPr>
    </w:p>
    <w:p w14:paraId="0FB6AD75" w14:textId="77777777" w:rsidR="00AF695F" w:rsidRPr="007E68AA" w:rsidRDefault="00AF695F" w:rsidP="007119F2">
      <w:pPr>
        <w:jc w:val="left"/>
        <w:rPr>
          <w:i/>
          <w:iCs/>
        </w:rPr>
      </w:pPr>
    </w:p>
    <w:p w14:paraId="7B9416EC" w14:textId="77777777" w:rsidR="00AF695F" w:rsidRPr="007E68AA" w:rsidRDefault="00AF695F" w:rsidP="007119F2">
      <w:pPr>
        <w:jc w:val="left"/>
        <w:rPr>
          <w:i/>
          <w:iCs/>
        </w:rPr>
      </w:pPr>
    </w:p>
    <w:p w14:paraId="4841E65E" w14:textId="77777777" w:rsidR="002D7BC2" w:rsidRPr="007E68AA" w:rsidRDefault="002D7BC2" w:rsidP="007119F2">
      <w:pPr>
        <w:jc w:val="left"/>
        <w:rPr>
          <w:i/>
          <w:iCs/>
        </w:rPr>
      </w:pPr>
    </w:p>
    <w:p w14:paraId="5552D5CA" w14:textId="77777777" w:rsidR="002D7BC2" w:rsidRPr="007E68AA" w:rsidRDefault="002D7BC2" w:rsidP="007119F2">
      <w:pPr>
        <w:jc w:val="left"/>
        <w:rPr>
          <w:i/>
          <w:iCs/>
        </w:rPr>
      </w:pPr>
    </w:p>
    <w:p w14:paraId="668E393E" w14:textId="77777777" w:rsidR="002D7BC2" w:rsidRPr="007E68AA" w:rsidRDefault="002D7BC2" w:rsidP="007119F2">
      <w:pPr>
        <w:jc w:val="left"/>
        <w:rPr>
          <w:i/>
          <w:iCs/>
        </w:rPr>
      </w:pPr>
    </w:p>
    <w:p w14:paraId="79FCDFC3" w14:textId="77777777" w:rsidR="00AF695F" w:rsidRPr="007E68AA" w:rsidRDefault="00AF695F" w:rsidP="007119F2">
      <w:pPr>
        <w:jc w:val="left"/>
        <w:rPr>
          <w:i/>
          <w:iCs/>
        </w:rPr>
      </w:pPr>
    </w:p>
    <w:p w14:paraId="074A3ED7" w14:textId="2570F893" w:rsidR="007119F2" w:rsidRPr="007E68AA" w:rsidRDefault="00AF695F" w:rsidP="007119F2">
      <w:pPr>
        <w:jc w:val="left"/>
        <w:rPr>
          <w:i/>
          <w:iCs/>
        </w:rPr>
      </w:pPr>
      <w:r w:rsidRPr="007E68AA">
        <w:rPr>
          <w:i/>
          <w:iCs/>
        </w:rPr>
        <w:lastRenderedPageBreak/>
        <w:t>Beispiel</w:t>
      </w:r>
      <w:r w:rsidR="007119F2" w:rsidRPr="007E68AA">
        <w:rPr>
          <w:i/>
          <w:iCs/>
        </w:rPr>
        <w:t xml:space="preserve"> 2</w:t>
      </w:r>
    </w:p>
    <w:p w14:paraId="09B46088" w14:textId="77777777" w:rsidR="007119F2" w:rsidRPr="007E68AA" w:rsidRDefault="007119F2" w:rsidP="007119F2">
      <w:pPr>
        <w:keepNext/>
        <w:jc w:val="center"/>
      </w:pPr>
      <w:r w:rsidRPr="007E68AA">
        <w:rPr>
          <w:noProof/>
        </w:rPr>
        <w:drawing>
          <wp:inline distT="0" distB="0" distL="0" distR="0" wp14:anchorId="21658BE5" wp14:editId="10241B47">
            <wp:extent cx="4320000" cy="2467450"/>
            <wp:effectExtent l="0" t="0" r="4445" b="9525"/>
            <wp:docPr id="44600835" name="Grafik 5" descr="Ein Bild, das Diagramm, Entwurf,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0835" name="Grafik 5" descr="Ein Bild, das Diagramm, Entwurf, technische Zeichnung, Pla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467450"/>
                    </a:xfrm>
                    <a:prstGeom prst="rect">
                      <a:avLst/>
                    </a:prstGeom>
                    <a:noFill/>
                    <a:ln>
                      <a:noFill/>
                    </a:ln>
                  </pic:spPr>
                </pic:pic>
              </a:graphicData>
            </a:graphic>
          </wp:inline>
        </w:drawing>
      </w:r>
    </w:p>
    <w:p w14:paraId="070EEE0E" w14:textId="4E6BC8B0" w:rsidR="007119F2" w:rsidRPr="007E68AA" w:rsidRDefault="00813521" w:rsidP="007119F2">
      <w:pPr>
        <w:pStyle w:val="Beschriftung"/>
        <w:jc w:val="center"/>
        <w:rPr>
          <w:sz w:val="22"/>
          <w:szCs w:val="18"/>
        </w:rPr>
      </w:pPr>
      <w:bookmarkStart w:id="16" w:name="_Toc165642250"/>
      <w:r w:rsidRPr="007E68AA">
        <w:rPr>
          <w:sz w:val="22"/>
          <w:szCs w:val="18"/>
        </w:rPr>
        <w:t>Abbildung</w:t>
      </w:r>
      <w:r w:rsidR="007119F2" w:rsidRPr="007E68AA">
        <w:rPr>
          <w:sz w:val="22"/>
          <w:szCs w:val="18"/>
        </w:rPr>
        <w:t xml:space="preserve"> </w:t>
      </w:r>
      <w:r w:rsidR="007119F2" w:rsidRPr="007E68AA">
        <w:rPr>
          <w:sz w:val="22"/>
          <w:szCs w:val="18"/>
        </w:rPr>
        <w:fldChar w:fldCharType="begin"/>
      </w:r>
      <w:r w:rsidR="007119F2" w:rsidRPr="007E68AA">
        <w:rPr>
          <w:sz w:val="22"/>
          <w:szCs w:val="18"/>
        </w:rPr>
        <w:instrText xml:space="preserve"> SEQ Figure \* ARABIC </w:instrText>
      </w:r>
      <w:r w:rsidR="007119F2" w:rsidRPr="007E68AA">
        <w:rPr>
          <w:sz w:val="22"/>
          <w:szCs w:val="18"/>
        </w:rPr>
        <w:fldChar w:fldCharType="separate"/>
      </w:r>
      <w:r w:rsidR="007119F2" w:rsidRPr="007E68AA">
        <w:rPr>
          <w:sz w:val="22"/>
          <w:szCs w:val="18"/>
        </w:rPr>
        <w:t>2</w:t>
      </w:r>
      <w:r w:rsidR="007119F2" w:rsidRPr="007E68AA">
        <w:rPr>
          <w:sz w:val="22"/>
          <w:szCs w:val="18"/>
        </w:rPr>
        <w:fldChar w:fldCharType="end"/>
      </w:r>
      <w:r w:rsidR="007119F2" w:rsidRPr="007E68AA">
        <w:rPr>
          <w:sz w:val="22"/>
          <w:szCs w:val="18"/>
        </w:rPr>
        <w:t xml:space="preserve">: </w:t>
      </w:r>
      <w:r w:rsidRPr="007E68AA">
        <w:rPr>
          <w:sz w:val="22"/>
          <w:szCs w:val="18"/>
        </w:rPr>
        <w:t>Graphische Darstellung des theoretischen Modells. Quelle</w:t>
      </w:r>
      <w:r w:rsidR="007119F2" w:rsidRPr="007E68AA">
        <w:rPr>
          <w:sz w:val="22"/>
          <w:szCs w:val="18"/>
        </w:rPr>
        <w:t xml:space="preserve">: </w:t>
      </w:r>
      <w:r w:rsidRPr="007E68AA">
        <w:rPr>
          <w:sz w:val="22"/>
          <w:szCs w:val="18"/>
        </w:rPr>
        <w:t>eigene Darstellung</w:t>
      </w:r>
      <w:r w:rsidR="007119F2" w:rsidRPr="007E68AA">
        <w:rPr>
          <w:sz w:val="22"/>
          <w:szCs w:val="18"/>
        </w:rPr>
        <w:t xml:space="preserve">, </w:t>
      </w:r>
      <w:r w:rsidRPr="007E68AA">
        <w:rPr>
          <w:sz w:val="22"/>
          <w:szCs w:val="18"/>
        </w:rPr>
        <w:t xml:space="preserve">in Anlehnung an </w:t>
      </w:r>
      <w:r w:rsidR="007119F2" w:rsidRPr="007E68AA">
        <w:rPr>
          <w:sz w:val="22"/>
          <w:szCs w:val="18"/>
        </w:rPr>
        <w:t>Gerber 2024, p. 509.</w:t>
      </w:r>
      <w:bookmarkEnd w:id="16"/>
    </w:p>
    <w:p w14:paraId="6F09F324" w14:textId="77777777" w:rsidR="007119F2" w:rsidRPr="007E68AA" w:rsidRDefault="007119F2" w:rsidP="007119F2"/>
    <w:p w14:paraId="6D98F0C3" w14:textId="17A8D092" w:rsidR="007119F2" w:rsidRPr="007E68AA" w:rsidRDefault="00AF695F" w:rsidP="007119F2">
      <w:pPr>
        <w:rPr>
          <w:i/>
          <w:iCs/>
        </w:rPr>
      </w:pPr>
      <w:r w:rsidRPr="007E68AA">
        <w:rPr>
          <w:i/>
          <w:iCs/>
        </w:rPr>
        <w:t>Beispiel</w:t>
      </w:r>
      <w:r w:rsidR="007119F2" w:rsidRPr="007E68AA">
        <w:rPr>
          <w:i/>
          <w:iCs/>
        </w:rPr>
        <w:t xml:space="preserve"> 3</w:t>
      </w:r>
    </w:p>
    <w:p w14:paraId="5B13ABA8" w14:textId="7E285D87" w:rsidR="007119F2" w:rsidRPr="007E68AA" w:rsidRDefault="007119F2" w:rsidP="007119F2">
      <w:pPr>
        <w:jc w:val="center"/>
      </w:pPr>
      <w:r w:rsidRPr="007E68AA">
        <w:rPr>
          <w:noProof/>
        </w:rPr>
        <w:drawing>
          <wp:inline distT="0" distB="0" distL="0" distR="0" wp14:anchorId="7AFFB15D" wp14:editId="2AB5810A">
            <wp:extent cx="4320000" cy="2143230"/>
            <wp:effectExtent l="0" t="0" r="4445" b="9525"/>
            <wp:docPr id="1629220524" name="Grafik 4"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20524" name="Grafik 4" descr="Ein Bild, das Text, Screenshot, Zahl, Schrift enthält.&#10;&#10;Automatisch generierte Beschreibu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105"/>
                    <a:stretch/>
                  </pic:blipFill>
                  <pic:spPr bwMode="auto">
                    <a:xfrm>
                      <a:off x="0" y="0"/>
                      <a:ext cx="4320000" cy="2143230"/>
                    </a:xfrm>
                    <a:prstGeom prst="rect">
                      <a:avLst/>
                    </a:prstGeom>
                    <a:noFill/>
                    <a:ln>
                      <a:noFill/>
                    </a:ln>
                    <a:extLst>
                      <a:ext uri="{53640926-AAD7-44D8-BBD7-CCE9431645EC}">
                        <a14:shadowObscured xmlns:a14="http://schemas.microsoft.com/office/drawing/2010/main"/>
                      </a:ext>
                    </a:extLst>
                  </pic:spPr>
                </pic:pic>
              </a:graphicData>
            </a:graphic>
          </wp:inline>
        </w:drawing>
      </w:r>
    </w:p>
    <w:p w14:paraId="443B3B0D" w14:textId="3AF189EA" w:rsidR="007119F2" w:rsidRPr="007E68AA" w:rsidRDefault="00813521" w:rsidP="007119F2">
      <w:pPr>
        <w:pStyle w:val="Beschriftung"/>
        <w:jc w:val="center"/>
        <w:rPr>
          <w:sz w:val="22"/>
          <w:szCs w:val="18"/>
        </w:rPr>
      </w:pPr>
      <w:bookmarkStart w:id="17" w:name="_Toc165642283"/>
      <w:r w:rsidRPr="007E68AA">
        <w:rPr>
          <w:sz w:val="22"/>
          <w:szCs w:val="18"/>
        </w:rPr>
        <w:t>Tabelle</w:t>
      </w:r>
      <w:r w:rsidR="007119F2" w:rsidRPr="007E68AA">
        <w:rPr>
          <w:sz w:val="22"/>
          <w:szCs w:val="18"/>
        </w:rPr>
        <w:t xml:space="preserve"> </w:t>
      </w:r>
      <w:r w:rsidR="007119F2" w:rsidRPr="007E68AA">
        <w:rPr>
          <w:sz w:val="22"/>
          <w:szCs w:val="18"/>
        </w:rPr>
        <w:fldChar w:fldCharType="begin"/>
      </w:r>
      <w:r w:rsidR="007119F2" w:rsidRPr="007E68AA">
        <w:rPr>
          <w:sz w:val="22"/>
          <w:szCs w:val="18"/>
        </w:rPr>
        <w:instrText xml:space="preserve"> SEQ Table \* ARABIC </w:instrText>
      </w:r>
      <w:r w:rsidR="007119F2" w:rsidRPr="007E68AA">
        <w:rPr>
          <w:sz w:val="22"/>
          <w:szCs w:val="18"/>
        </w:rPr>
        <w:fldChar w:fldCharType="separate"/>
      </w:r>
      <w:r w:rsidR="007119F2" w:rsidRPr="007E68AA">
        <w:rPr>
          <w:sz w:val="22"/>
          <w:szCs w:val="18"/>
        </w:rPr>
        <w:t>1</w:t>
      </w:r>
      <w:r w:rsidR="007119F2" w:rsidRPr="007E68AA">
        <w:rPr>
          <w:sz w:val="22"/>
          <w:szCs w:val="18"/>
        </w:rPr>
        <w:fldChar w:fldCharType="end"/>
      </w:r>
      <w:r w:rsidR="007119F2" w:rsidRPr="007E68AA">
        <w:rPr>
          <w:sz w:val="22"/>
          <w:szCs w:val="18"/>
        </w:rPr>
        <w:t xml:space="preserve">: </w:t>
      </w:r>
      <w:r w:rsidRPr="007E68AA">
        <w:rPr>
          <w:sz w:val="22"/>
          <w:szCs w:val="18"/>
        </w:rPr>
        <w:t>Deskriptive</w:t>
      </w:r>
      <w:r w:rsidR="007119F2" w:rsidRPr="007E68AA">
        <w:rPr>
          <w:sz w:val="22"/>
          <w:szCs w:val="18"/>
        </w:rPr>
        <w:t xml:space="preserve"> </w:t>
      </w:r>
      <w:r w:rsidRPr="007E68AA">
        <w:rPr>
          <w:sz w:val="22"/>
          <w:szCs w:val="18"/>
        </w:rPr>
        <w:t>Statistiken</w:t>
      </w:r>
      <w:r w:rsidR="007119F2" w:rsidRPr="007E68AA">
        <w:rPr>
          <w:sz w:val="22"/>
          <w:szCs w:val="18"/>
        </w:rPr>
        <w:t xml:space="preserve">. </w:t>
      </w:r>
      <w:r w:rsidRPr="007E68AA">
        <w:rPr>
          <w:sz w:val="22"/>
          <w:szCs w:val="18"/>
        </w:rPr>
        <w:t>Quelle</w:t>
      </w:r>
      <w:r w:rsidR="007119F2" w:rsidRPr="007E68AA">
        <w:rPr>
          <w:sz w:val="22"/>
          <w:szCs w:val="18"/>
        </w:rPr>
        <w:t xml:space="preserve">: </w:t>
      </w:r>
      <w:r w:rsidRPr="007E68AA">
        <w:rPr>
          <w:sz w:val="22"/>
          <w:szCs w:val="18"/>
        </w:rPr>
        <w:t>eigene Abbildung</w:t>
      </w:r>
      <w:r w:rsidR="007119F2" w:rsidRPr="007E68AA">
        <w:rPr>
          <w:sz w:val="22"/>
          <w:szCs w:val="18"/>
        </w:rPr>
        <w:t>.</w:t>
      </w:r>
      <w:bookmarkEnd w:id="17"/>
    </w:p>
    <w:p w14:paraId="0DB5DB70" w14:textId="77777777" w:rsidR="00AF695F" w:rsidRPr="007E68AA" w:rsidRDefault="00AF695F" w:rsidP="00AF695F"/>
    <w:p w14:paraId="2B25846E" w14:textId="4B9D6365" w:rsidR="00BF05AE" w:rsidRPr="007E68AA" w:rsidRDefault="00BD7889" w:rsidP="00BF05AE">
      <w:pPr>
        <w:pStyle w:val="berschrift3"/>
        <w:rPr>
          <w:rFonts w:cs="Times New Roman"/>
          <w:szCs w:val="24"/>
        </w:rPr>
      </w:pPr>
      <w:bookmarkStart w:id="18" w:name="_Toc183770945"/>
      <w:r w:rsidRPr="007E68AA">
        <w:t>Fußnoten</w:t>
      </w:r>
      <w:bookmarkEnd w:id="18"/>
    </w:p>
    <w:p w14:paraId="59562D40" w14:textId="5F780D69" w:rsidR="00BF05AE" w:rsidRPr="007E68AA" w:rsidRDefault="00AF695F" w:rsidP="00BF05AE">
      <w:pPr>
        <w:spacing w:line="360" w:lineRule="auto"/>
      </w:pPr>
      <w:r w:rsidRPr="007E68AA">
        <w:t xml:space="preserve">Sie sollten Fußnoten so sparsam wie möglich einsetzen und längere Erklärungen in Fußnoten gänzlich vermeiden. Sie enthalten zusätzliche Informationen, die den unmittelbaren Textzusammenhang stören würden (Verweise auf ergänzende Quellen, Hinweise auf andere Teile des eigenen Manuskripts, Abweichungen von der Hauptlinie der Textargumentation, etc.). Die Fußnoten sind fortlaufend zu nummerieren. Die Bezugsstelle einer Fußnote im </w:t>
      </w:r>
      <w:r w:rsidRPr="007E68AA">
        <w:lastRenderedPageBreak/>
        <w:t>Text ist durch eine hochgestellte arabische Ziffer zu kennzeichnen. Der Text der Fußnote ist am Ende derselben Seite einzuordnen.</w:t>
      </w:r>
    </w:p>
    <w:p w14:paraId="5A12E06B" w14:textId="50EB1EF0" w:rsidR="00BF05AE" w:rsidRPr="007E68AA" w:rsidRDefault="00BD7889" w:rsidP="00BF05AE">
      <w:pPr>
        <w:pStyle w:val="berschrift3"/>
      </w:pPr>
      <w:bookmarkStart w:id="19" w:name="_Toc183770946"/>
      <w:r w:rsidRPr="007E68AA">
        <w:t>Formeln</w:t>
      </w:r>
      <w:bookmarkEnd w:id="19"/>
    </w:p>
    <w:p w14:paraId="3D7BF116" w14:textId="3995F11B" w:rsidR="00AF695F" w:rsidRPr="007E68AA" w:rsidRDefault="00AF695F" w:rsidP="00AF695F">
      <w:pPr>
        <w:spacing w:line="360" w:lineRule="auto"/>
      </w:pPr>
      <w:r w:rsidRPr="007E68AA">
        <w:t>Die in mathematischen Formeln verwendeten Symbole sind bei ihrer erstmaligen Verwendung im Text eindeutig zu definieren. Eine einheitliche Formelnotation in der gesamten Arbeit erleichtert die Lesbarkeit. Die verwendete Symbolik kann in einem Verzeichnis am Ende der Arbeit festgehalten werden. Um Querverweise zwischen den einzelnen Formeln zu ermöglichen, sind die Formeln am Rand des Textes durchzunummerieren. Die Formeln sollten zentriert gesetzt werden und durch Leerzeilen vom Text abgesetzt sein.</w:t>
      </w:r>
    </w:p>
    <w:p w14:paraId="5DC0E0D9" w14:textId="1DBC7438" w:rsidR="007E0B29" w:rsidRPr="007E68AA" w:rsidRDefault="00BD7889" w:rsidP="00234F63">
      <w:pPr>
        <w:pStyle w:val="berschrift2"/>
        <w:spacing w:line="360" w:lineRule="auto"/>
      </w:pPr>
      <w:bookmarkStart w:id="20" w:name="_Toc183770947"/>
      <w:r w:rsidRPr="007E68AA">
        <w:t>Sprache</w:t>
      </w:r>
      <w:bookmarkEnd w:id="20"/>
    </w:p>
    <w:p w14:paraId="21405F05" w14:textId="77777777" w:rsidR="00AF695F" w:rsidRPr="007E68AA" w:rsidRDefault="00AF695F" w:rsidP="00AF695F">
      <w:pPr>
        <w:spacing w:line="360" w:lineRule="auto"/>
      </w:pPr>
      <w:r w:rsidRPr="007E68AA">
        <w:t xml:space="preserve">Grundsätzlich sind Abschlussarbeiten in deutscher oder englischer Sprache möglich. Für eine wissenschaftliche Arbeit sollten Sie sich eines angemessenen Sprachstils bedienen. Vermeiden Sie verschachtelte Sätze. Seien Sie klar und prägnant. Vermeiden Sie Wiederholungen. Verwenden Sie Fachbegriffe und vermeiden Sie umgangssprachliche Ausdrücke. Verwenden Sie eine korrekte Grammatik und Rechtschreibung. Eine von persönlichen Wertungen freie Darstellung ist unbedingt erforderlich. Aussagen mit "man", "ich", "wir" sind zu vermeiden. </w:t>
      </w:r>
    </w:p>
    <w:p w14:paraId="7F5865B5" w14:textId="77777777" w:rsidR="00AF695F" w:rsidRPr="007E68AA" w:rsidRDefault="00AF695F" w:rsidP="00AF695F">
      <w:pPr>
        <w:spacing w:line="360" w:lineRule="auto"/>
      </w:pPr>
      <w:r w:rsidRPr="007E68AA">
        <w:t>Allgemein geläufige Abkürzungen (z.B., usw., d.h., etc., vgl., ...) und die üblichen Abkürzungen des Literaturverzeichnisses (Au., Bd., Jg., Hrsg., ...) können ohne weitere Erklärung benutzt werden. Sollten Sie mehrere themenspezifische Abkürzungen benutzen, so erstellen Sie bitte ein Abkürzungsverzeichnis, in dem diese erläutert werden. Bei der ersten Nennung im Text sollten Sie den entsprechenden Ausdruck noch ausschreiben und die Abkürzung dahinter in Klammern setzen. Danach können Sie die Abkürzung benutzen.</w:t>
      </w:r>
    </w:p>
    <w:p w14:paraId="7504A797" w14:textId="23C1F2C2" w:rsidR="00933726" w:rsidRPr="007E68AA" w:rsidRDefault="00933726" w:rsidP="00933726">
      <w:pPr>
        <w:spacing w:line="360" w:lineRule="auto"/>
      </w:pPr>
    </w:p>
    <w:p w14:paraId="457E8E87" w14:textId="77777777" w:rsidR="00933726" w:rsidRPr="007E68AA" w:rsidRDefault="00933726" w:rsidP="00933726"/>
    <w:p w14:paraId="302A5BCE" w14:textId="087A0D4B" w:rsidR="004C3709" w:rsidRPr="007E68AA" w:rsidRDefault="00BD7889" w:rsidP="00234F63">
      <w:pPr>
        <w:pStyle w:val="berschrift1"/>
        <w:rPr>
          <w:noProof w:val="0"/>
          <w:lang w:val="de-DE"/>
        </w:rPr>
      </w:pPr>
      <w:bookmarkStart w:id="21" w:name="_Toc408562250"/>
      <w:bookmarkStart w:id="22" w:name="_Toc410137209"/>
      <w:bookmarkStart w:id="23" w:name="_Toc410137477"/>
      <w:bookmarkStart w:id="24" w:name="_Toc480302627"/>
      <w:bookmarkStart w:id="25" w:name="_Toc480370597"/>
      <w:bookmarkStart w:id="26" w:name="_Toc183770948"/>
      <w:bookmarkEnd w:id="21"/>
      <w:bookmarkEnd w:id="22"/>
      <w:bookmarkEnd w:id="23"/>
      <w:bookmarkEnd w:id="24"/>
      <w:bookmarkEnd w:id="25"/>
      <w:r w:rsidRPr="007E68AA">
        <w:rPr>
          <w:noProof w:val="0"/>
          <w:lang w:val="de-DE"/>
        </w:rPr>
        <w:lastRenderedPageBreak/>
        <w:t>Zitieren und Quellen</w:t>
      </w:r>
      <w:bookmarkEnd w:id="26"/>
    </w:p>
    <w:p w14:paraId="5517AF28" w14:textId="5D8E76C0" w:rsidR="008E2893" w:rsidRPr="007E68AA" w:rsidRDefault="00BD7889" w:rsidP="00234F63">
      <w:pPr>
        <w:pStyle w:val="berschrift2"/>
      </w:pPr>
      <w:bookmarkStart w:id="27" w:name="_Toc183770949"/>
      <w:r w:rsidRPr="007E68AA">
        <w:t>Literaturrecherche</w:t>
      </w:r>
      <w:bookmarkEnd w:id="27"/>
    </w:p>
    <w:p w14:paraId="15BEA9AA" w14:textId="77777777" w:rsidR="00AF695F" w:rsidRPr="007E68AA" w:rsidRDefault="00AF695F" w:rsidP="00AF695F">
      <w:pPr>
        <w:spacing w:line="360" w:lineRule="auto"/>
      </w:pPr>
      <w:r w:rsidRPr="007E68AA">
        <w:t>Literatur bildet die Grundlage jeder wissenschaftlichen Arbeit und ein umfassendes Literaturstudium ist unerlässlich für jede Abschlussarbeit. Dazu gehören sowohl grundlegende theoretische Werke wie auch Literatur, die den möglichst aktuellen Wissensstand des jeweiligen Bereichs abbildet. Bitte nutzen Sie die unterschiedlichsten Wege bei der Literaturrecherche, um ihre Arbeit auf eine möglichst umfangreiche Literaturbasis zu stützen. Um den Stellenwert einer Arbeit im wissenschaftlichen Umfeld zu bewerten, können Datenbanken zu Zitationshäufigkeiten und Zeitschriftenrankings benutzt werden.</w:t>
      </w:r>
    </w:p>
    <w:p w14:paraId="15E2432B" w14:textId="77777777" w:rsidR="00AF695F" w:rsidRPr="00EF110C" w:rsidRDefault="00AF695F" w:rsidP="00AF695F">
      <w:pPr>
        <w:spacing w:line="360" w:lineRule="auto"/>
      </w:pPr>
      <w:r w:rsidRPr="007E68AA">
        <w:t>Beginnen Sie die Literatursuche zu einem bestimmten Thema vorzugsweise mit Übersichtsaufsätzen, einschlägigen Textbüchern oder Aufsätzen in internationalen Fachzeitschriften, die jeweils jüngsten Datums sind. Anhand der Literaturverzeichnisse in diesen Arbeiten ist es im Allgemeinen unproblematisch, früher veröffentlichte Literatur zum gewählten Thema aufzuspüren. Zusätzlich ist es möglich</w:t>
      </w:r>
      <w:r w:rsidRPr="007E68AA">
        <w:rPr>
          <w:u w:val="single"/>
        </w:rPr>
        <w:t>,</w:t>
      </w:r>
      <w:r w:rsidRPr="007E68AA">
        <w:t xml:space="preserve"> über das Campusnetz via Online-Datenbanken auf viele Fachzeitschriften zuzugreifen. Viele Artikel sind online verfügbar, manche müssen über Fernleihe bestellt werden. Ausgangspunkt der Onlinerecherche über das Campusnetz ist die Homepage der Universitätsbibliothek. Dort wählen Sie die Rubrik </w:t>
      </w:r>
      <w:proofErr w:type="spellStart"/>
      <w:r w:rsidRPr="00EF110C">
        <w:t>eBibliothek</w:t>
      </w:r>
      <w:proofErr w:type="spellEnd"/>
      <w:r w:rsidRPr="00EF110C">
        <w:t xml:space="preserve"> und können dort die Recherchebereiche spezifizieren.</w:t>
      </w:r>
    </w:p>
    <w:p w14:paraId="4DABA456" w14:textId="7F16A01F" w:rsidR="007E68AA" w:rsidRPr="007E68AA" w:rsidRDefault="007E68AA" w:rsidP="00AF695F">
      <w:pPr>
        <w:spacing w:line="360" w:lineRule="auto"/>
      </w:pPr>
      <w:r w:rsidRPr="00EF110C">
        <w:t>Die zitierte Literatur sollte vorrangig aus peer-</w:t>
      </w:r>
      <w:proofErr w:type="spellStart"/>
      <w:r w:rsidRPr="00EF110C">
        <w:t>reviewed</w:t>
      </w:r>
      <w:proofErr w:type="spellEnd"/>
      <w:r w:rsidRPr="00EF110C">
        <w:t xml:space="preserve"> Journal Artikeln und aktuellen Diskussion </w:t>
      </w:r>
      <w:proofErr w:type="spellStart"/>
      <w:r w:rsidRPr="00EF110C">
        <w:t>Papern</w:t>
      </w:r>
      <w:proofErr w:type="spellEnd"/>
      <w:r w:rsidRPr="00EF110C">
        <w:t xml:space="preserve"> stammen. Als Orientierungshilfe dient die Journal Liste aus dem Forschungsmonitoring (</w:t>
      </w:r>
      <w:hyperlink r:id="rId23" w:history="1">
        <w:r w:rsidRPr="00EF110C">
          <w:rPr>
            <w:rStyle w:val="Hyperlink"/>
          </w:rPr>
          <w:t>https://www.forschungsmonitoring.org/</w:t>
        </w:r>
      </w:hyperlink>
      <w:r w:rsidRPr="00EF110C">
        <w:t>). Im Wesentlichen sollte die Literatur aus Artikeln stammen, die in Zeitschriften veröffentlicht wurden, die nach dem SJR Ranking (aktuell Stand 2023) unter den Top 500 gelistet sind (z.B. ist Journal of Behavioral and Experimental Economics auf 451). Der Index muss aktuell einen Wert &gt; 0.044 aufweisen. Abweichungen davon sind in der Sprechstunde zu besprechen.</w:t>
      </w:r>
    </w:p>
    <w:p w14:paraId="158BB37D" w14:textId="718E7E56" w:rsidR="008E2893" w:rsidRPr="007E68AA" w:rsidRDefault="00BD7889" w:rsidP="00234F63">
      <w:pPr>
        <w:pStyle w:val="berschrift2"/>
      </w:pPr>
      <w:bookmarkStart w:id="28" w:name="_Toc183770950"/>
      <w:r w:rsidRPr="007E68AA">
        <w:t>Zitieren</w:t>
      </w:r>
      <w:bookmarkEnd w:id="28"/>
    </w:p>
    <w:p w14:paraId="554D2D11" w14:textId="5644E7D3" w:rsidR="00AF695F" w:rsidRPr="007E68AA" w:rsidRDefault="00AF695F" w:rsidP="00AF695F">
      <w:pPr>
        <w:spacing w:line="360" w:lineRule="auto"/>
      </w:pPr>
      <w:r w:rsidRPr="007E68AA">
        <w:t xml:space="preserve">Wann immer Sie sich auf die Aussagen oder Ergebnisse von anderen beziehen, müssen Sie dieses kenntlich machen! Dies bezieht sich nicht nur auf Angaben, die aus der Literatur stammen, sondern auch auf Aussagen aus Befragung oder Unterredung mit Dritten. Daher sind alle von Ihnen wörtlich oder sinngemäß übernommenen Textteile jeglicher Art als </w:t>
      </w:r>
      <w:r w:rsidRPr="007E68AA">
        <w:lastRenderedPageBreak/>
        <w:t>solche zu kennzeichnen und ihre Quelle muss angegeben werden. Ein Verstoß gegen diese Regeln kann zur Nichtanerkennung Ihrer Arbeit führen. Jedes Zitat ist dahingehend zu prüfen, ob es durch die Verwendung nicht aus dem Zusammenhang gerissen wird und so einen anderen Sinn erhält, als ihn der Autor im Original beabsichtigt hat. Um Zitate nachprüfen zu können, sollte neben den Literaturangaben stets auch die Seitenzahl des Originaltextes angegeben werden, dem das Zitat entnommen wurde. Bitte zitieren Sie mit Kurzbeleg im Text (Harvard Zitierweise) und nicht in den Fußnoten.</w:t>
      </w:r>
    </w:p>
    <w:p w14:paraId="45E09313" w14:textId="77777777" w:rsidR="00AF695F" w:rsidRPr="007E68AA" w:rsidRDefault="00AF695F" w:rsidP="00AF695F">
      <w:pPr>
        <w:spacing w:line="360" w:lineRule="auto"/>
      </w:pPr>
      <w:r w:rsidRPr="007E68AA">
        <w:t>Die kompletten Angaben der Literaturquellen stehen im Literaturverzeichnis. Im Text müssen Sie jedoch nach jedem wörtlichen oder sinngemäßen Zitat kurz auf diese verweisen. Dies geschieht durch Nennung der Autoren, des Erscheinungsjahres und gegebenenfalls der Seitenzahl direkt nach dem Zitat (Harvard Zitationsweise). Sollten mehr als drei Autoren die Quelle veröffentlicht haben, so ist nur der erste Autor mit der Kennzeichnung et al. zu nennen, da im Literaturverzeichnis eine vollständige Auflistung der Autoren erfolgt. Bei mehreren Veröffentlichungen eines Autors in einem Jahr sind diese mit Kleinbuchstaben weiter zu unterscheiden. Bitte achten Sie darauf, dass bei den Quellenangaben keine Missverständnisse entstehen.</w:t>
      </w:r>
    </w:p>
    <w:p w14:paraId="2DA26946" w14:textId="77777777" w:rsidR="00AF695F" w:rsidRPr="007E68AA" w:rsidRDefault="00AF695F" w:rsidP="00AF695F">
      <w:pPr>
        <w:spacing w:line="360" w:lineRule="auto"/>
      </w:pPr>
      <w:r w:rsidRPr="007E68AA">
        <w:t>Denken Sie daran, die Verwendung von Argumenten, Ideen, Zahlen und Daten anderer stets zu kennzeichnen. Nicht nur direkte Abschriften fremder Ideen ohne Nennung des ursprünglichen Verfassers gelten als Plagiat, sondern auch Umformulierungen. Plagiate sind ein schwerwiegender Verstoß, der ernste Konsequenzen nach sich ziehen wird. Jede eingereichte Arbeit, die am Lehrstuhl abgegeben wird, kann einen softwaregestützten Plagiatstest durchlaufen.</w:t>
      </w:r>
    </w:p>
    <w:p w14:paraId="3979C603" w14:textId="7EED1274" w:rsidR="008E2893" w:rsidRPr="007E68AA" w:rsidRDefault="00BD7889" w:rsidP="00234F63">
      <w:pPr>
        <w:pStyle w:val="berschrift3"/>
      </w:pPr>
      <w:bookmarkStart w:id="29" w:name="_Toc183770951"/>
      <w:r w:rsidRPr="007E68AA">
        <w:t>Wörtliches Zitat</w:t>
      </w:r>
      <w:bookmarkEnd w:id="29"/>
    </w:p>
    <w:p w14:paraId="27B00534" w14:textId="085B0F87" w:rsidR="00AF695F" w:rsidRPr="007E68AA" w:rsidRDefault="00AF695F" w:rsidP="00AF695F">
      <w:pPr>
        <w:spacing w:line="360" w:lineRule="auto"/>
      </w:pPr>
      <w:r w:rsidRPr="007E68AA">
        <w:t>Wörtliche Zitate werden in doppelte Anführungszeichen eingeschlossen. Sie müssen originalgetreu wiedergegeben werden. Die Auslassung eines Wortes ist durch zwei Punkte, die Auslassung mehrerer Wörter durch drei Punkte in eckigen Klammern anzudeuten. Eventuelle Abweichungen vom Original sind durch ebenso eingeklammerte Zusätze mit dem Hinweis `Anm. d. Verf.' kenntlich zu machen. Ein wörtliches Zitat sollte nicht mehr als zwei bis drei Sätze umfassen. Sind längere Zitate unvermeidlich, so sind diese optisch dadurch kenntlich zu machen, dass sie eingerückt in einzeiligem Abstand und in Schriftgröße 10 geschrieben werden.</w:t>
      </w:r>
    </w:p>
    <w:p w14:paraId="28208ED1" w14:textId="5CFF1462" w:rsidR="00933726" w:rsidRPr="007E68AA" w:rsidRDefault="00AF695F" w:rsidP="00AF695F">
      <w:pPr>
        <w:spacing w:line="360" w:lineRule="auto"/>
      </w:pPr>
      <w:r w:rsidRPr="007E68AA">
        <w:lastRenderedPageBreak/>
        <w:t>Zitate aus englischen Quellen sollen in der Regel nicht übersetzt werden. Werden fremdsprachige Texte in eigener Übersetzung im Text verwendet, so ist dies speziell kenntlich zu machen.</w:t>
      </w:r>
    </w:p>
    <w:p w14:paraId="030D3584" w14:textId="1F76CD39" w:rsidR="008E2893" w:rsidRPr="007E68AA" w:rsidRDefault="00BD7889" w:rsidP="00234F63">
      <w:pPr>
        <w:pStyle w:val="berschrift3"/>
      </w:pPr>
      <w:bookmarkStart w:id="30" w:name="_Toc183770952"/>
      <w:r w:rsidRPr="007E68AA">
        <w:t>Sinngemäße Zitate</w:t>
      </w:r>
      <w:bookmarkEnd w:id="30"/>
    </w:p>
    <w:p w14:paraId="236A8727" w14:textId="16DA0A40" w:rsidR="00AF695F" w:rsidRPr="007E68AA" w:rsidRDefault="00AF695F" w:rsidP="00AF695F">
      <w:pPr>
        <w:spacing w:line="360" w:lineRule="auto"/>
      </w:pPr>
      <w:r w:rsidRPr="007E68AA">
        <w:t>Sinngemäße Übernahmen jeglicher Art müssen gleichfalls in ihrem vollen Umfang als solche erkennbar und wie Zitate durch eine genaue Quellenangabe überprüfbar sein. Sie werden abgesehen von der Quellenangabe aber durch keine zusätzliche Formatierung im Text hervorgehoben.</w:t>
      </w:r>
    </w:p>
    <w:p w14:paraId="3641938B" w14:textId="3132C684" w:rsidR="00AF695F" w:rsidRPr="007E68AA" w:rsidRDefault="00AF695F" w:rsidP="00AF695F">
      <w:pPr>
        <w:spacing w:line="360" w:lineRule="auto"/>
      </w:pPr>
      <w:r w:rsidRPr="007E68AA">
        <w:t>Falsche oder fehlende Angaben zu den verwendeten Quellen führen in der Regel zu einer Nichtanerkennung der Arbeit.</w:t>
      </w:r>
    </w:p>
    <w:p w14:paraId="7934CAA8" w14:textId="0B4B4E7A" w:rsidR="008E2893" w:rsidRPr="007E68AA" w:rsidRDefault="00BD7889" w:rsidP="00234F63">
      <w:pPr>
        <w:pStyle w:val="berschrift2"/>
      </w:pPr>
      <w:bookmarkStart w:id="31" w:name="_Toc183770953"/>
      <w:r w:rsidRPr="007E68AA">
        <w:t>Literaturverzeichnis</w:t>
      </w:r>
      <w:bookmarkEnd w:id="31"/>
    </w:p>
    <w:p w14:paraId="53FAF08D" w14:textId="3E7634DF" w:rsidR="00AF695F" w:rsidRPr="007E68AA" w:rsidRDefault="00AF695F" w:rsidP="00AF695F">
      <w:pPr>
        <w:spacing w:line="360" w:lineRule="auto"/>
      </w:pPr>
      <w:r w:rsidRPr="007E68AA">
        <w:t xml:space="preserve">Das Literaturverzeichnis enthält alle Literaturquellen, auf die in der Arbeit Bezug genommen wird. Die Einträge sind alphabetisch nach dem Namen des Verfassers und bei mehreren Werken eines Verfassers chronologisch zu ordnen. Je nach Art der Quelle sind unterschiedliche Angaben erforderlich. Diese werden im Folgenden kurz erläutert. </w:t>
      </w:r>
    </w:p>
    <w:p w14:paraId="5CEB2704" w14:textId="77777777" w:rsidR="00AF695F" w:rsidRPr="007E68AA" w:rsidRDefault="00AF695F" w:rsidP="00AF695F">
      <w:pPr>
        <w:pStyle w:val="Listenabsatz"/>
        <w:numPr>
          <w:ilvl w:val="0"/>
          <w:numId w:val="42"/>
        </w:numPr>
        <w:spacing w:after="160" w:line="360" w:lineRule="auto"/>
      </w:pPr>
      <w:r w:rsidRPr="007E68AA">
        <w:t>Bücher</w:t>
      </w:r>
    </w:p>
    <w:p w14:paraId="44449D78" w14:textId="77777777" w:rsidR="00AF695F" w:rsidRPr="007E68AA" w:rsidRDefault="00AF695F" w:rsidP="00AF695F">
      <w:pPr>
        <w:pStyle w:val="Listenabsatz"/>
        <w:numPr>
          <w:ilvl w:val="0"/>
          <w:numId w:val="43"/>
        </w:numPr>
        <w:spacing w:after="160" w:line="360" w:lineRule="auto"/>
      </w:pPr>
      <w:r w:rsidRPr="007E68AA">
        <w:t>Name der Verfasser, Vornamen abgekürzt</w:t>
      </w:r>
    </w:p>
    <w:p w14:paraId="1759D658" w14:textId="77777777" w:rsidR="00AF695F" w:rsidRPr="007E68AA" w:rsidRDefault="00AF695F" w:rsidP="00AF695F">
      <w:pPr>
        <w:pStyle w:val="Listenabsatz"/>
        <w:numPr>
          <w:ilvl w:val="0"/>
          <w:numId w:val="43"/>
        </w:numPr>
        <w:spacing w:after="160" w:line="360" w:lineRule="auto"/>
      </w:pPr>
      <w:r w:rsidRPr="007E68AA">
        <w:t xml:space="preserve">Erscheinungsjahr in Klammern (Bei Fehlen mit </w:t>
      </w:r>
      <w:proofErr w:type="spellStart"/>
      <w:r w:rsidRPr="007E68AA">
        <w:t>oJ</w:t>
      </w:r>
      <w:proofErr w:type="spellEnd"/>
      <w:r w:rsidRPr="007E68AA">
        <w:t xml:space="preserve"> kennzeichnen)</w:t>
      </w:r>
    </w:p>
    <w:p w14:paraId="6C80A7F6" w14:textId="77777777" w:rsidR="00AF695F" w:rsidRPr="007E68AA" w:rsidRDefault="00AF695F" w:rsidP="00AF695F">
      <w:pPr>
        <w:pStyle w:val="Listenabsatz"/>
        <w:numPr>
          <w:ilvl w:val="0"/>
          <w:numId w:val="43"/>
        </w:numPr>
        <w:spacing w:after="160" w:line="360" w:lineRule="auto"/>
      </w:pPr>
      <w:r w:rsidRPr="007E68AA">
        <w:t>Titel des Buches in kursiver Schrift</w:t>
      </w:r>
    </w:p>
    <w:p w14:paraId="1EB878D6" w14:textId="77777777" w:rsidR="00AF695F" w:rsidRPr="007E68AA" w:rsidRDefault="00AF695F" w:rsidP="00AF695F">
      <w:pPr>
        <w:pStyle w:val="Listenabsatz"/>
        <w:numPr>
          <w:ilvl w:val="0"/>
          <w:numId w:val="43"/>
        </w:numPr>
        <w:spacing w:after="160" w:line="360" w:lineRule="auto"/>
      </w:pPr>
      <w:r w:rsidRPr="007E68AA">
        <w:t>Auflage (wenn mehrere Auflagen erschienen sind)</w:t>
      </w:r>
    </w:p>
    <w:p w14:paraId="260075F2" w14:textId="77777777" w:rsidR="00AF695F" w:rsidRPr="007E68AA" w:rsidRDefault="00AF695F" w:rsidP="00AF695F">
      <w:pPr>
        <w:pStyle w:val="Listenabsatz"/>
        <w:numPr>
          <w:ilvl w:val="0"/>
          <w:numId w:val="43"/>
        </w:numPr>
        <w:spacing w:after="160" w:line="360" w:lineRule="auto"/>
      </w:pPr>
      <w:r w:rsidRPr="007E68AA">
        <w:t>Verlag</w:t>
      </w:r>
    </w:p>
    <w:p w14:paraId="7AB99456" w14:textId="77777777" w:rsidR="00AF695F" w:rsidRPr="007E68AA" w:rsidRDefault="00AF695F" w:rsidP="00AF695F">
      <w:pPr>
        <w:pStyle w:val="Listenabsatz"/>
        <w:numPr>
          <w:ilvl w:val="0"/>
          <w:numId w:val="43"/>
        </w:numPr>
        <w:spacing w:after="160" w:line="360" w:lineRule="auto"/>
      </w:pPr>
      <w:r w:rsidRPr="007E68AA">
        <w:t>Verlagsort</w:t>
      </w:r>
    </w:p>
    <w:p w14:paraId="3C7C95C3" w14:textId="27DAC5AD" w:rsidR="00AF695F" w:rsidRPr="007E68AA" w:rsidRDefault="00AF695F" w:rsidP="00AF695F">
      <w:pPr>
        <w:spacing w:line="360" w:lineRule="auto"/>
        <w:ind w:left="720"/>
      </w:pPr>
      <w:r w:rsidRPr="007E68AA">
        <w:t>Beispiel: Mustermann, A. und Musterfrau, B. (2013), Name des Buches. 3. Auflage, Name des Verlags, Verlagsort.</w:t>
      </w:r>
    </w:p>
    <w:p w14:paraId="128A30AF" w14:textId="77777777" w:rsidR="00AF695F" w:rsidRPr="007E68AA" w:rsidRDefault="00AF695F" w:rsidP="00AF695F">
      <w:pPr>
        <w:pStyle w:val="Listenabsatz"/>
        <w:numPr>
          <w:ilvl w:val="0"/>
          <w:numId w:val="42"/>
        </w:numPr>
        <w:spacing w:after="160" w:line="360" w:lineRule="auto"/>
      </w:pPr>
      <w:r w:rsidRPr="007E68AA">
        <w:t xml:space="preserve"> Zeitschriftenaufsätze </w:t>
      </w:r>
    </w:p>
    <w:p w14:paraId="5A7A710E" w14:textId="77777777" w:rsidR="00AF695F" w:rsidRPr="007E68AA" w:rsidRDefault="00AF695F" w:rsidP="00AF695F">
      <w:pPr>
        <w:pStyle w:val="Listenabsatz"/>
        <w:numPr>
          <w:ilvl w:val="0"/>
          <w:numId w:val="43"/>
        </w:numPr>
        <w:spacing w:after="160" w:line="360" w:lineRule="auto"/>
      </w:pPr>
      <w:r w:rsidRPr="007E68AA">
        <w:t>Name der Verfasser, Vornamen abgekürzt.</w:t>
      </w:r>
    </w:p>
    <w:p w14:paraId="26500ADE" w14:textId="77777777" w:rsidR="00AF695F" w:rsidRPr="007E68AA" w:rsidRDefault="00AF695F" w:rsidP="00AF695F">
      <w:pPr>
        <w:pStyle w:val="Listenabsatz"/>
        <w:numPr>
          <w:ilvl w:val="0"/>
          <w:numId w:val="43"/>
        </w:numPr>
        <w:spacing w:after="160" w:line="360" w:lineRule="auto"/>
      </w:pPr>
      <w:r w:rsidRPr="007E68AA">
        <w:t xml:space="preserve"> Erscheinungsjahr in Klammern (Bei Fehlen mit </w:t>
      </w:r>
      <w:proofErr w:type="spellStart"/>
      <w:r w:rsidRPr="007E68AA">
        <w:t>oJ</w:t>
      </w:r>
      <w:proofErr w:type="spellEnd"/>
      <w:r w:rsidRPr="007E68AA">
        <w:t xml:space="preserve"> kennzeichnen)</w:t>
      </w:r>
    </w:p>
    <w:p w14:paraId="67BDA5E3" w14:textId="77777777" w:rsidR="00AF695F" w:rsidRPr="007E68AA" w:rsidRDefault="00AF695F" w:rsidP="00AF695F">
      <w:pPr>
        <w:pStyle w:val="Listenabsatz"/>
        <w:numPr>
          <w:ilvl w:val="0"/>
          <w:numId w:val="43"/>
        </w:numPr>
        <w:spacing w:after="160" w:line="360" w:lineRule="auto"/>
      </w:pPr>
      <w:r w:rsidRPr="007E68AA">
        <w:t>Titel des Artikels</w:t>
      </w:r>
    </w:p>
    <w:p w14:paraId="7191DAFD" w14:textId="77777777" w:rsidR="00AF695F" w:rsidRPr="007E68AA" w:rsidRDefault="00AF695F" w:rsidP="00AF695F">
      <w:pPr>
        <w:pStyle w:val="Listenabsatz"/>
        <w:numPr>
          <w:ilvl w:val="0"/>
          <w:numId w:val="43"/>
        </w:numPr>
        <w:spacing w:after="160" w:line="360" w:lineRule="auto"/>
      </w:pPr>
      <w:r w:rsidRPr="007E68AA">
        <w:t>Name der Zeitschrift in kursiver Schrift</w:t>
      </w:r>
    </w:p>
    <w:p w14:paraId="038B20D6" w14:textId="77777777" w:rsidR="00AF695F" w:rsidRPr="007E68AA" w:rsidRDefault="00AF695F" w:rsidP="00AF695F">
      <w:pPr>
        <w:pStyle w:val="Listenabsatz"/>
        <w:numPr>
          <w:ilvl w:val="0"/>
          <w:numId w:val="43"/>
        </w:numPr>
        <w:spacing w:after="160" w:line="360" w:lineRule="auto"/>
      </w:pPr>
      <w:r w:rsidRPr="007E68AA">
        <w:t>Nummer des Zeitschriftenbandes</w:t>
      </w:r>
    </w:p>
    <w:p w14:paraId="0B776E36" w14:textId="77777777" w:rsidR="00AF695F" w:rsidRPr="007E68AA" w:rsidRDefault="00AF695F" w:rsidP="00AF695F">
      <w:pPr>
        <w:pStyle w:val="Listenabsatz"/>
        <w:numPr>
          <w:ilvl w:val="0"/>
          <w:numId w:val="43"/>
        </w:numPr>
        <w:spacing w:after="160" w:line="360" w:lineRule="auto"/>
      </w:pPr>
      <w:r w:rsidRPr="007E68AA">
        <w:lastRenderedPageBreak/>
        <w:t>Ausgabennummer des Zeitschriftenbandes (bei mehreren Ausgaben pro Jahr)</w:t>
      </w:r>
    </w:p>
    <w:p w14:paraId="7FCBD77E" w14:textId="77777777" w:rsidR="00AF695F" w:rsidRPr="007E68AA" w:rsidRDefault="00AF695F" w:rsidP="00AF695F">
      <w:pPr>
        <w:pStyle w:val="Listenabsatz"/>
        <w:numPr>
          <w:ilvl w:val="0"/>
          <w:numId w:val="43"/>
        </w:numPr>
        <w:spacing w:after="160" w:line="360" w:lineRule="auto"/>
      </w:pPr>
      <w:r w:rsidRPr="007E68AA">
        <w:t>Seitenangabe</w:t>
      </w:r>
    </w:p>
    <w:p w14:paraId="4A1700B9" w14:textId="77777777" w:rsidR="00AF695F" w:rsidRPr="007E68AA" w:rsidRDefault="00AF695F" w:rsidP="00AF695F">
      <w:pPr>
        <w:spacing w:line="360" w:lineRule="auto"/>
        <w:ind w:left="720"/>
      </w:pPr>
      <w:r w:rsidRPr="007E68AA">
        <w:t>Beispiel: Mustermann, C. und Musterfrau, D. (2010), Name des Artikels, Name der Zeitschrift Vol. 23(2):44-78.</w:t>
      </w:r>
    </w:p>
    <w:p w14:paraId="6F838E19" w14:textId="77777777" w:rsidR="00AF695F" w:rsidRPr="007E68AA" w:rsidRDefault="00AF695F" w:rsidP="00AF695F">
      <w:pPr>
        <w:pStyle w:val="Listenabsatz"/>
        <w:numPr>
          <w:ilvl w:val="0"/>
          <w:numId w:val="42"/>
        </w:numPr>
        <w:spacing w:after="160" w:line="360" w:lineRule="auto"/>
      </w:pPr>
      <w:r w:rsidRPr="007E68AA">
        <w:t xml:space="preserve"> Beiträge aus Zeitungen </w:t>
      </w:r>
    </w:p>
    <w:p w14:paraId="24EF4D92" w14:textId="77777777" w:rsidR="00AF695F" w:rsidRPr="007E68AA" w:rsidRDefault="00AF695F" w:rsidP="00AF695F">
      <w:pPr>
        <w:pStyle w:val="Listenabsatz"/>
        <w:numPr>
          <w:ilvl w:val="0"/>
          <w:numId w:val="43"/>
        </w:numPr>
        <w:spacing w:after="160" w:line="360" w:lineRule="auto"/>
      </w:pPr>
      <w:r w:rsidRPr="007E68AA">
        <w:t xml:space="preserve">Name der Verfasser, Vornamen abgekürzt. </w:t>
      </w:r>
      <w:proofErr w:type="spellStart"/>
      <w:r w:rsidRPr="007E68AA">
        <w:t>o.V</w:t>
      </w:r>
      <w:proofErr w:type="spellEnd"/>
      <w:r w:rsidRPr="007E68AA">
        <w:t>., falls dieser nicht bekannt ist.</w:t>
      </w:r>
    </w:p>
    <w:p w14:paraId="0B7F9084" w14:textId="77777777" w:rsidR="00AF695F" w:rsidRPr="007E68AA" w:rsidRDefault="00AF695F" w:rsidP="00AF695F">
      <w:pPr>
        <w:pStyle w:val="Listenabsatz"/>
        <w:numPr>
          <w:ilvl w:val="0"/>
          <w:numId w:val="43"/>
        </w:numPr>
        <w:spacing w:after="160" w:line="360" w:lineRule="auto"/>
      </w:pPr>
      <w:r w:rsidRPr="007E68AA">
        <w:t xml:space="preserve">Erscheinungsjahr in Klammern (Bei fehlen mit </w:t>
      </w:r>
      <w:proofErr w:type="spellStart"/>
      <w:r w:rsidRPr="007E68AA">
        <w:t>oJ</w:t>
      </w:r>
      <w:proofErr w:type="spellEnd"/>
      <w:r w:rsidRPr="007E68AA">
        <w:t xml:space="preserve"> kennzeichnen)</w:t>
      </w:r>
    </w:p>
    <w:p w14:paraId="37D7CD74" w14:textId="77777777" w:rsidR="00AF695F" w:rsidRPr="007E68AA" w:rsidRDefault="00AF695F" w:rsidP="00AF695F">
      <w:pPr>
        <w:pStyle w:val="Listenabsatz"/>
        <w:numPr>
          <w:ilvl w:val="0"/>
          <w:numId w:val="43"/>
        </w:numPr>
        <w:spacing w:after="160" w:line="360" w:lineRule="auto"/>
      </w:pPr>
      <w:r w:rsidRPr="007E68AA">
        <w:t>Titel des Beitrags</w:t>
      </w:r>
    </w:p>
    <w:p w14:paraId="6CF1A923" w14:textId="77777777" w:rsidR="00AF695F" w:rsidRPr="007E68AA" w:rsidRDefault="00AF695F" w:rsidP="00AF695F">
      <w:pPr>
        <w:pStyle w:val="Listenabsatz"/>
        <w:numPr>
          <w:ilvl w:val="0"/>
          <w:numId w:val="43"/>
        </w:numPr>
        <w:spacing w:after="160" w:line="360" w:lineRule="auto"/>
      </w:pPr>
      <w:r w:rsidRPr="007E68AA">
        <w:t xml:space="preserve"> Name der Zeitung in kursiver Schrift</w:t>
      </w:r>
    </w:p>
    <w:p w14:paraId="0DF2A74B" w14:textId="77777777" w:rsidR="00AF695F" w:rsidRPr="007E68AA" w:rsidRDefault="00AF695F" w:rsidP="00AF695F">
      <w:pPr>
        <w:pStyle w:val="Listenabsatz"/>
        <w:numPr>
          <w:ilvl w:val="0"/>
          <w:numId w:val="43"/>
        </w:numPr>
        <w:spacing w:after="160" w:line="360" w:lineRule="auto"/>
      </w:pPr>
      <w:r w:rsidRPr="007E68AA">
        <w:t>Seitenangabe</w:t>
      </w:r>
    </w:p>
    <w:p w14:paraId="31089A39" w14:textId="77777777" w:rsidR="00AF695F" w:rsidRPr="007E68AA" w:rsidRDefault="00AF695F" w:rsidP="00AF695F">
      <w:pPr>
        <w:spacing w:line="360" w:lineRule="auto"/>
        <w:ind w:left="720"/>
      </w:pPr>
      <w:r w:rsidRPr="007E68AA">
        <w:t>Beispiel: Mustermann, C. und Musterfrau, D. (2010), Name des Artikels, Name der Zeitschrift, 44-78.</w:t>
      </w:r>
    </w:p>
    <w:p w14:paraId="32115C77" w14:textId="77777777" w:rsidR="00AF695F" w:rsidRPr="007E68AA" w:rsidRDefault="00AF695F" w:rsidP="00AF695F">
      <w:pPr>
        <w:pStyle w:val="Listenabsatz"/>
        <w:numPr>
          <w:ilvl w:val="0"/>
          <w:numId w:val="42"/>
        </w:numPr>
        <w:spacing w:after="160" w:line="360" w:lineRule="auto"/>
      </w:pPr>
      <w:r w:rsidRPr="007E68AA">
        <w:t xml:space="preserve">Aufsätze aus Sammelwerken </w:t>
      </w:r>
    </w:p>
    <w:p w14:paraId="5F152050" w14:textId="77777777" w:rsidR="00AF695F" w:rsidRPr="007E68AA" w:rsidRDefault="00AF695F" w:rsidP="00AF695F">
      <w:pPr>
        <w:pStyle w:val="Listenabsatz"/>
        <w:numPr>
          <w:ilvl w:val="0"/>
          <w:numId w:val="43"/>
        </w:numPr>
        <w:spacing w:after="160" w:line="360" w:lineRule="auto"/>
      </w:pPr>
      <w:r w:rsidRPr="007E68AA">
        <w:t>Name der Verfasser, Vornamen abgekürzt.</w:t>
      </w:r>
    </w:p>
    <w:p w14:paraId="48858A28" w14:textId="77777777" w:rsidR="00AF695F" w:rsidRPr="007E68AA" w:rsidRDefault="00AF695F" w:rsidP="00AF695F">
      <w:pPr>
        <w:pStyle w:val="Listenabsatz"/>
        <w:numPr>
          <w:ilvl w:val="0"/>
          <w:numId w:val="43"/>
        </w:numPr>
        <w:spacing w:after="160" w:line="360" w:lineRule="auto"/>
      </w:pPr>
      <w:r w:rsidRPr="007E68AA">
        <w:t xml:space="preserve">Erscheinungsjahr in Klammern (Bei fehlen mit </w:t>
      </w:r>
      <w:proofErr w:type="spellStart"/>
      <w:r w:rsidRPr="007E68AA">
        <w:t>oJ</w:t>
      </w:r>
      <w:proofErr w:type="spellEnd"/>
      <w:r w:rsidRPr="007E68AA">
        <w:t xml:space="preserve"> kennzeichnen)</w:t>
      </w:r>
    </w:p>
    <w:p w14:paraId="46120C5A" w14:textId="77777777" w:rsidR="00AF695F" w:rsidRPr="007E68AA" w:rsidRDefault="00AF695F" w:rsidP="00AF695F">
      <w:pPr>
        <w:pStyle w:val="Listenabsatz"/>
        <w:numPr>
          <w:ilvl w:val="0"/>
          <w:numId w:val="43"/>
        </w:numPr>
        <w:spacing w:after="160" w:line="360" w:lineRule="auto"/>
      </w:pPr>
      <w:r w:rsidRPr="007E68AA">
        <w:t>Titel des Aufsatzes</w:t>
      </w:r>
    </w:p>
    <w:p w14:paraId="3D70C125" w14:textId="77777777" w:rsidR="00AF695F" w:rsidRPr="007E68AA" w:rsidRDefault="00AF695F" w:rsidP="00AF695F">
      <w:pPr>
        <w:pStyle w:val="Listenabsatz"/>
        <w:numPr>
          <w:ilvl w:val="0"/>
          <w:numId w:val="43"/>
        </w:numPr>
        <w:spacing w:after="160" w:line="360" w:lineRule="auto"/>
      </w:pPr>
      <w:r w:rsidRPr="007E68AA">
        <w:t>Name des Herausgebers des Sammelwerkes mit dem Hinweis (</w:t>
      </w:r>
      <w:proofErr w:type="spellStart"/>
      <w:r w:rsidRPr="007E68AA">
        <w:t>Hg</w:t>
      </w:r>
      <w:proofErr w:type="spellEnd"/>
      <w:r w:rsidRPr="007E68AA">
        <w:t>.)</w:t>
      </w:r>
    </w:p>
    <w:p w14:paraId="29AE8A39" w14:textId="77777777" w:rsidR="00AF695F" w:rsidRPr="007E68AA" w:rsidRDefault="00AF695F" w:rsidP="00AF695F">
      <w:pPr>
        <w:pStyle w:val="Listenabsatz"/>
        <w:numPr>
          <w:ilvl w:val="0"/>
          <w:numId w:val="43"/>
        </w:numPr>
        <w:spacing w:after="160" w:line="360" w:lineRule="auto"/>
      </w:pPr>
      <w:r w:rsidRPr="007E68AA">
        <w:t>Titel des Sammelwerkes in kursiver Schrift</w:t>
      </w:r>
    </w:p>
    <w:p w14:paraId="27F9881F" w14:textId="77777777" w:rsidR="00AF695F" w:rsidRPr="007E68AA" w:rsidRDefault="00AF695F" w:rsidP="00AF695F">
      <w:pPr>
        <w:pStyle w:val="Listenabsatz"/>
        <w:numPr>
          <w:ilvl w:val="0"/>
          <w:numId w:val="43"/>
        </w:numPr>
        <w:spacing w:after="160" w:line="360" w:lineRule="auto"/>
      </w:pPr>
      <w:r w:rsidRPr="007E68AA">
        <w:t>Angabe des Bandes (bei mehrbändigen Werken) und der Auflage</w:t>
      </w:r>
    </w:p>
    <w:p w14:paraId="2AE7D7D1" w14:textId="77777777" w:rsidR="00AF695F" w:rsidRPr="007E68AA" w:rsidRDefault="00AF695F" w:rsidP="00AF695F">
      <w:pPr>
        <w:pStyle w:val="Listenabsatz"/>
        <w:numPr>
          <w:ilvl w:val="0"/>
          <w:numId w:val="43"/>
        </w:numPr>
        <w:spacing w:after="160" w:line="360" w:lineRule="auto"/>
      </w:pPr>
      <w:r w:rsidRPr="007E68AA">
        <w:t>Seitenangabe</w:t>
      </w:r>
    </w:p>
    <w:p w14:paraId="1B4F3C81" w14:textId="77777777" w:rsidR="00AF695F" w:rsidRPr="007E68AA" w:rsidRDefault="00AF695F" w:rsidP="00AF695F">
      <w:pPr>
        <w:pStyle w:val="Listenabsatz"/>
        <w:numPr>
          <w:ilvl w:val="0"/>
          <w:numId w:val="43"/>
        </w:numPr>
        <w:spacing w:after="160" w:line="360" w:lineRule="auto"/>
      </w:pPr>
      <w:r w:rsidRPr="007E68AA">
        <w:t>Verlag</w:t>
      </w:r>
    </w:p>
    <w:p w14:paraId="49D0D098" w14:textId="77777777" w:rsidR="00AF695F" w:rsidRPr="007E68AA" w:rsidRDefault="00AF695F" w:rsidP="00AF695F">
      <w:pPr>
        <w:pStyle w:val="Listenabsatz"/>
        <w:numPr>
          <w:ilvl w:val="0"/>
          <w:numId w:val="43"/>
        </w:numPr>
        <w:spacing w:after="160" w:line="360" w:lineRule="auto"/>
      </w:pPr>
      <w:r w:rsidRPr="007E68AA">
        <w:t>Verlagsort</w:t>
      </w:r>
    </w:p>
    <w:p w14:paraId="6ADF25BE" w14:textId="77777777" w:rsidR="00AF695F" w:rsidRPr="007E68AA" w:rsidRDefault="00AF695F" w:rsidP="00AF695F">
      <w:pPr>
        <w:spacing w:line="360" w:lineRule="auto"/>
        <w:ind w:left="720"/>
      </w:pPr>
      <w:r w:rsidRPr="007E68AA">
        <w:t>Beispiel: Mustermann, G. (2009), Name des Artikels, Name des Herausgebers (</w:t>
      </w:r>
      <w:proofErr w:type="spellStart"/>
      <w:r w:rsidRPr="007E68AA">
        <w:t>Hg</w:t>
      </w:r>
      <w:proofErr w:type="spellEnd"/>
      <w:r w:rsidRPr="007E68AA">
        <w:t>.), Titel des Sammelwerkes, Bd. 3, 361-387, Name des Verlags, Verlagsort</w:t>
      </w:r>
    </w:p>
    <w:p w14:paraId="0DB7D1A7" w14:textId="77777777" w:rsidR="00AF695F" w:rsidRPr="007E68AA" w:rsidRDefault="00AF695F" w:rsidP="00AF695F">
      <w:pPr>
        <w:pStyle w:val="Listenabsatz"/>
        <w:numPr>
          <w:ilvl w:val="0"/>
          <w:numId w:val="42"/>
        </w:numPr>
        <w:spacing w:after="160" w:line="360" w:lineRule="auto"/>
      </w:pPr>
      <w:r w:rsidRPr="007E68AA">
        <w:t xml:space="preserve">Dissertationen, Forschungsberichte etc. </w:t>
      </w:r>
    </w:p>
    <w:p w14:paraId="5FF2AF3C" w14:textId="77777777" w:rsidR="00AF695F" w:rsidRPr="007E68AA" w:rsidRDefault="00AF695F" w:rsidP="00AF695F">
      <w:pPr>
        <w:pStyle w:val="Listenabsatz"/>
        <w:spacing w:line="360" w:lineRule="auto"/>
      </w:pPr>
      <w:r w:rsidRPr="007E68AA">
        <w:t>-      Name der Verfasser, Vornamen abgekürzt</w:t>
      </w:r>
    </w:p>
    <w:p w14:paraId="7C397A25" w14:textId="77777777" w:rsidR="00AF695F" w:rsidRPr="007E68AA" w:rsidRDefault="00AF695F" w:rsidP="00AF695F">
      <w:pPr>
        <w:pStyle w:val="Listenabsatz"/>
        <w:spacing w:line="360" w:lineRule="auto"/>
      </w:pPr>
      <w:r w:rsidRPr="007E68AA">
        <w:t xml:space="preserve">-      Erscheinungsjahr in Klammern (Bei fehlen mit </w:t>
      </w:r>
      <w:proofErr w:type="spellStart"/>
      <w:r w:rsidRPr="007E68AA">
        <w:t>oJ</w:t>
      </w:r>
      <w:proofErr w:type="spellEnd"/>
      <w:r w:rsidRPr="007E68AA">
        <w:t xml:space="preserve"> kennzeichnen)</w:t>
      </w:r>
    </w:p>
    <w:p w14:paraId="440FC61E" w14:textId="77777777" w:rsidR="00AF695F" w:rsidRPr="007E68AA" w:rsidRDefault="00AF695F" w:rsidP="00AF695F">
      <w:pPr>
        <w:pStyle w:val="Listenabsatz"/>
        <w:spacing w:line="360" w:lineRule="auto"/>
      </w:pPr>
      <w:r w:rsidRPr="007E68AA">
        <w:t>-      Titel in kursiver Schrift</w:t>
      </w:r>
    </w:p>
    <w:p w14:paraId="2C303D4C" w14:textId="77777777" w:rsidR="00AF695F" w:rsidRPr="007E68AA" w:rsidRDefault="00AF695F" w:rsidP="00AF695F">
      <w:pPr>
        <w:pStyle w:val="Listenabsatz"/>
        <w:numPr>
          <w:ilvl w:val="0"/>
          <w:numId w:val="43"/>
        </w:numPr>
        <w:spacing w:after="160" w:line="360" w:lineRule="auto"/>
      </w:pPr>
      <w:r w:rsidRPr="007E68AA">
        <w:t>Art der schriftlichen Quelle (evtl. mit Angabe der Institution)</w:t>
      </w:r>
    </w:p>
    <w:p w14:paraId="51AC62A0" w14:textId="77777777" w:rsidR="00AF695F" w:rsidRPr="007E68AA" w:rsidRDefault="00AF695F" w:rsidP="00AF695F">
      <w:pPr>
        <w:spacing w:line="360" w:lineRule="auto"/>
        <w:ind w:left="708"/>
      </w:pPr>
      <w:r w:rsidRPr="007E68AA">
        <w:lastRenderedPageBreak/>
        <w:t>Beispiel: Mustermann, H. (2012), Name des Artikels, Art der schriftlichen Quelle, Institution</w:t>
      </w:r>
    </w:p>
    <w:p w14:paraId="5D50820B" w14:textId="77777777" w:rsidR="00AF695F" w:rsidRPr="007E68AA" w:rsidRDefault="00AF695F" w:rsidP="00AF695F">
      <w:pPr>
        <w:pStyle w:val="Listenabsatz"/>
        <w:numPr>
          <w:ilvl w:val="0"/>
          <w:numId w:val="42"/>
        </w:numPr>
        <w:spacing w:after="160" w:line="360" w:lineRule="auto"/>
      </w:pPr>
      <w:r w:rsidRPr="007E68AA">
        <w:t xml:space="preserve">Internetquellen </w:t>
      </w:r>
    </w:p>
    <w:p w14:paraId="7499CBBD" w14:textId="77777777" w:rsidR="00AF695F" w:rsidRPr="007E68AA" w:rsidRDefault="00AF695F" w:rsidP="00AF695F">
      <w:pPr>
        <w:pStyle w:val="Listenabsatz"/>
        <w:numPr>
          <w:ilvl w:val="0"/>
          <w:numId w:val="43"/>
        </w:numPr>
        <w:spacing w:after="160" w:line="360" w:lineRule="auto"/>
      </w:pPr>
      <w:r w:rsidRPr="007E68AA">
        <w:t xml:space="preserve">Name der Verfasser, Vornamen abgekürzt. </w:t>
      </w:r>
      <w:proofErr w:type="spellStart"/>
      <w:r w:rsidRPr="007E68AA">
        <w:t>o.V</w:t>
      </w:r>
      <w:proofErr w:type="spellEnd"/>
      <w:r w:rsidRPr="007E68AA">
        <w:t>., falls dieser nicht bekannt ist.</w:t>
      </w:r>
    </w:p>
    <w:p w14:paraId="4B2A1981" w14:textId="77777777" w:rsidR="00AF695F" w:rsidRPr="007E68AA" w:rsidRDefault="00AF695F" w:rsidP="00AF695F">
      <w:pPr>
        <w:pStyle w:val="Listenabsatz"/>
        <w:numPr>
          <w:ilvl w:val="0"/>
          <w:numId w:val="43"/>
        </w:numPr>
        <w:spacing w:after="160" w:line="360" w:lineRule="auto"/>
      </w:pPr>
      <w:r w:rsidRPr="007E68AA">
        <w:t>Erscheinungsjahr in Klammern</w:t>
      </w:r>
    </w:p>
    <w:p w14:paraId="29214FD8" w14:textId="77777777" w:rsidR="00AF695F" w:rsidRPr="007E68AA" w:rsidRDefault="00AF695F" w:rsidP="00AF695F">
      <w:pPr>
        <w:pStyle w:val="Listenabsatz"/>
        <w:numPr>
          <w:ilvl w:val="0"/>
          <w:numId w:val="43"/>
        </w:numPr>
        <w:spacing w:after="160" w:line="360" w:lineRule="auto"/>
      </w:pPr>
      <w:r w:rsidRPr="007E68AA">
        <w:t>Titel des Beitrags der komplette Uniform Ressource Locator (URL)</w:t>
      </w:r>
    </w:p>
    <w:p w14:paraId="7E00CD1C" w14:textId="77777777" w:rsidR="00AF695F" w:rsidRPr="007E68AA" w:rsidRDefault="00AF695F" w:rsidP="00AF695F">
      <w:pPr>
        <w:pStyle w:val="Listenabsatz"/>
        <w:numPr>
          <w:ilvl w:val="0"/>
          <w:numId w:val="43"/>
        </w:numPr>
        <w:spacing w:after="160" w:line="360" w:lineRule="auto"/>
      </w:pPr>
      <w:r w:rsidRPr="007E68AA">
        <w:t>der Tag, an dem die Information abgerufen wurde</w:t>
      </w:r>
    </w:p>
    <w:p w14:paraId="7FC99B7C" w14:textId="77777777" w:rsidR="00AF695F" w:rsidRPr="007E68AA" w:rsidRDefault="00AF695F" w:rsidP="00AF695F">
      <w:pPr>
        <w:spacing w:line="360" w:lineRule="auto"/>
        <w:ind w:left="720"/>
      </w:pPr>
      <w:r w:rsidRPr="007E68AA">
        <w:t>Beispiel: Mustermann, J. (2015) Name des Artikels. URL http://beispiel.de/Artikel/.Letzter Zugriff: 10.04.2015</w:t>
      </w:r>
    </w:p>
    <w:p w14:paraId="745EEF09" w14:textId="77777777" w:rsidR="00AF695F" w:rsidRPr="007E68AA" w:rsidRDefault="00AF695F" w:rsidP="00AF695F">
      <w:pPr>
        <w:spacing w:line="360" w:lineRule="auto"/>
      </w:pPr>
      <w:r w:rsidRPr="007E68AA">
        <w:t xml:space="preserve">Da Internetquellen häufig geändert oder gelöscht werden, sollten Sie die entsprechenden Seiten abspeichern oder ausdrucken. </w:t>
      </w:r>
    </w:p>
    <w:p w14:paraId="41D7F6C5" w14:textId="4C1AEE6E" w:rsidR="0010273F" w:rsidRPr="007E68AA" w:rsidRDefault="0010273F" w:rsidP="00AF695F">
      <w:pPr>
        <w:spacing w:line="360" w:lineRule="auto"/>
      </w:pPr>
      <w:r w:rsidRPr="007E68AA">
        <w:br w:type="page"/>
      </w:r>
    </w:p>
    <w:p w14:paraId="1522B5D7" w14:textId="286ACED8" w:rsidR="00832427" w:rsidRPr="007E68AA" w:rsidRDefault="002A116D" w:rsidP="00234F63">
      <w:pPr>
        <w:pStyle w:val="berschrift1"/>
        <w:rPr>
          <w:noProof w:val="0"/>
          <w:lang w:val="de-DE"/>
        </w:rPr>
      </w:pPr>
      <w:bookmarkStart w:id="32" w:name="_Toc183770954"/>
      <w:r w:rsidRPr="007E68AA">
        <w:rPr>
          <w:noProof w:val="0"/>
          <w:lang w:val="de-DE"/>
        </w:rPr>
        <w:lastRenderedPageBreak/>
        <w:t>Text</w:t>
      </w:r>
      <w:r w:rsidR="00BD7889" w:rsidRPr="007E68AA">
        <w:rPr>
          <w:noProof w:val="0"/>
          <w:lang w:val="de-DE"/>
        </w:rPr>
        <w:t>teil</w:t>
      </w:r>
      <w:bookmarkEnd w:id="32"/>
    </w:p>
    <w:p w14:paraId="5DC03DD6" w14:textId="72C9936A" w:rsidR="002A116D" w:rsidRPr="007E68AA" w:rsidRDefault="00BD7889" w:rsidP="002A116D">
      <w:pPr>
        <w:pStyle w:val="berschrift2"/>
      </w:pPr>
      <w:bookmarkStart w:id="33" w:name="_Toc183770955"/>
      <w:r w:rsidRPr="007E68AA">
        <w:t>Einleitung</w:t>
      </w:r>
      <w:bookmarkEnd w:id="33"/>
    </w:p>
    <w:p w14:paraId="00EF857A" w14:textId="77777777" w:rsidR="00AF695F" w:rsidRPr="007E68AA" w:rsidRDefault="00AF695F" w:rsidP="00AF695F">
      <w:pPr>
        <w:spacing w:after="0" w:line="360" w:lineRule="auto"/>
      </w:pPr>
      <w:r w:rsidRPr="007E68AA">
        <w:t>Der Hauptteil der Arbeit beginnt mit einer Einleitung, die über das Thema, die Forschungsziele und den methodischen Ansatz der Arbeit informiert. Die Einleitung sollte nicht länger als 5-10 % der Gesamtlänge des Textes sein und umfasst in der Regel folgende Punkte:</w:t>
      </w:r>
    </w:p>
    <w:p w14:paraId="7FE049A5" w14:textId="77777777" w:rsidR="00AF695F" w:rsidRPr="007E68AA" w:rsidRDefault="00AF695F" w:rsidP="00AF695F">
      <w:pPr>
        <w:pStyle w:val="Listenabsatz"/>
        <w:numPr>
          <w:ilvl w:val="0"/>
          <w:numId w:val="39"/>
        </w:numPr>
        <w:spacing w:before="240" w:after="0" w:line="360" w:lineRule="auto"/>
      </w:pPr>
      <w:r w:rsidRPr="007E68AA">
        <w:t>Relevanz des Themas: Zu Beginn sollten Sie das Interesse des Lesenden wecken, indem Sie das Thema der Arbeit vorstellen und auf dessen Relevanz hinweisen.</w:t>
      </w:r>
    </w:p>
    <w:p w14:paraId="5A764536" w14:textId="77777777" w:rsidR="00AF695F" w:rsidRPr="007E68AA" w:rsidRDefault="00AF695F" w:rsidP="00AF695F">
      <w:pPr>
        <w:pStyle w:val="Listenabsatz"/>
        <w:numPr>
          <w:ilvl w:val="0"/>
          <w:numId w:val="39"/>
        </w:numPr>
        <w:spacing w:after="0" w:line="360" w:lineRule="auto"/>
      </w:pPr>
      <w:r w:rsidRPr="007E68AA">
        <w:t>Definition und Abgrenzung der Arbeit: Definieren Sie die zentrale Forschungsfrage und das Ziel Ihrer Arbeit. Die Hauptfrage dient als Rahmenwerk, das durch die Arbeit führt und sollte im Fazit beantwortet werden.</w:t>
      </w:r>
    </w:p>
    <w:p w14:paraId="064A212E" w14:textId="77777777" w:rsidR="00AF695F" w:rsidRPr="007E68AA" w:rsidRDefault="00AF695F" w:rsidP="00AF695F">
      <w:pPr>
        <w:pStyle w:val="Listenabsatz"/>
        <w:numPr>
          <w:ilvl w:val="0"/>
          <w:numId w:val="39"/>
        </w:numPr>
        <w:spacing w:after="160" w:line="360" w:lineRule="auto"/>
      </w:pPr>
      <w:r w:rsidRPr="007E68AA">
        <w:t>Überblick und methodischer Ansatz: Vervollständigen Sie die Einleitung, indem Sie Ihr methodisches Vorgehen detailliert erläutern, einen Ausblick auf die wichtigsten Erkenntnisse geben und den Aufbau der Arbeit kurz skizzieren.</w:t>
      </w:r>
    </w:p>
    <w:p w14:paraId="5EE452D6" w14:textId="47482AE5" w:rsidR="002A116D" w:rsidRPr="007E68AA" w:rsidRDefault="00BD7889" w:rsidP="002A116D">
      <w:pPr>
        <w:pStyle w:val="berschrift2"/>
      </w:pPr>
      <w:bookmarkStart w:id="34" w:name="_Toc183770956"/>
      <w:r w:rsidRPr="007E68AA">
        <w:t>Hauptteil</w:t>
      </w:r>
      <w:bookmarkEnd w:id="34"/>
    </w:p>
    <w:p w14:paraId="7C261A9B" w14:textId="5F9C5C76" w:rsidR="00AF695F" w:rsidRPr="007E68AA" w:rsidRDefault="00AF695F" w:rsidP="00AF695F">
      <w:pPr>
        <w:spacing w:line="360" w:lineRule="auto"/>
      </w:pPr>
      <w:r w:rsidRPr="007E68AA">
        <w:t>Der Hauptteil der Arbeit enthält das Kernelement: die Ausarbeitung des gewählten Themas. Er folgt einer konsistenten und umfassenden Argumentation, indem die formulierte Forschungsfrage theoretisch und empirisch untersucht wird. Der Hauptteil der Arbeit ist in Abschnitte und Unterabschnitte mit präzisen Überschriften gegliedert. Üblicherweise werden bei empirischen und experimentellen Arbeiten zunächst überprüfbare Forschungshypothesen abgeleitet und formuliert (H</w:t>
      </w:r>
      <w:r w:rsidRPr="007E68AA">
        <w:rPr>
          <w:vertAlign w:val="subscript"/>
        </w:rPr>
        <w:t>1</w:t>
      </w:r>
      <w:r w:rsidRPr="007E68AA">
        <w:t>,…,</w:t>
      </w:r>
      <w:proofErr w:type="spellStart"/>
      <w:r w:rsidRPr="007E68AA">
        <w:t>H</w:t>
      </w:r>
      <w:r w:rsidRPr="007E68AA">
        <w:rPr>
          <w:vertAlign w:val="subscript"/>
        </w:rPr>
        <w:t>x</w:t>
      </w:r>
      <w:proofErr w:type="spellEnd"/>
      <w:r w:rsidRPr="007E68AA">
        <w:t xml:space="preserve">). Dann erfolgt die Beschreibung der Daten(-erhebung) sowie die zugrundeliegenden Analysemethode. Bei der Darstellung und Diskussion der empirischen Ergebnisse ist dann zu beachten, dass ein Rückbezug zu den vorher formulierten Forschungshypothesen erkennbar ist. </w:t>
      </w:r>
    </w:p>
    <w:p w14:paraId="659AC17F" w14:textId="467C4194" w:rsidR="002A116D" w:rsidRPr="007E68AA" w:rsidRDefault="00AF695F" w:rsidP="00AF695F">
      <w:pPr>
        <w:spacing w:line="360" w:lineRule="auto"/>
      </w:pPr>
      <w:r w:rsidRPr="007E68AA">
        <w:t xml:space="preserve">Die Anzahl der Kapitel und Abschnitte sollten in einem angemessenen Verhältnis zur Länge der Arbeit stehen. Die Länge der einzelnen Kapitel sollte deren Bedeutung innerhalb der Arbeit widerspiegeln. Achten Sie darauf, dass der Leser Ihrem Gedankengang folgen kann. Erläutern Sie Gleichungen, Abbildungen oder Tabellen im Haupttext. Erläutern Sie alle Abkürzungen, wenn sie zum ersten Mal verwendet werden. </w:t>
      </w:r>
    </w:p>
    <w:p w14:paraId="7CFE1573" w14:textId="4E70C9D4" w:rsidR="002A116D" w:rsidRPr="007E68AA" w:rsidRDefault="00BD7889" w:rsidP="002A116D">
      <w:pPr>
        <w:pStyle w:val="berschrift2"/>
      </w:pPr>
      <w:bookmarkStart w:id="35" w:name="_Toc183770957"/>
      <w:r w:rsidRPr="007E68AA">
        <w:lastRenderedPageBreak/>
        <w:t>Schlussteil</w:t>
      </w:r>
      <w:bookmarkEnd w:id="35"/>
    </w:p>
    <w:p w14:paraId="7E3CF1DD" w14:textId="55D0FC5F" w:rsidR="009320CE" w:rsidRPr="007E68AA" w:rsidRDefault="00AF695F" w:rsidP="002A116D">
      <w:pPr>
        <w:spacing w:line="360" w:lineRule="auto"/>
      </w:pPr>
      <w:r w:rsidRPr="007E68AA">
        <w:t>Das Fazit greift die eingangs formulierte Forschungsfrage auf, die den zentralen Zweck/das Ziel Ihrer Arbeit wiedergibt, und enthält eine kritische Reflexion des Inhalts und der Ergebnisse, eine Zusammenfassung der wichtigsten Ergebnisse sowie Implikationen der Ergebnisse für Wissenschaft und Praxis. Legen Sie in der Schlussfolgerung keine neuen Daten oder Fakten vor. Wiederholen Sie aber auch nicht einfach die zuvor angeführten Argumentationen. Das Fazit umfasst ungefähr 10 % der Arbeit.</w:t>
      </w:r>
    </w:p>
    <w:p w14:paraId="72313F30" w14:textId="77777777" w:rsidR="009320CE" w:rsidRPr="007E68AA" w:rsidRDefault="009320CE" w:rsidP="009320CE">
      <w:pPr>
        <w:spacing w:line="360" w:lineRule="auto"/>
      </w:pPr>
    </w:p>
    <w:p w14:paraId="1E021E3D" w14:textId="77777777" w:rsidR="009320CE" w:rsidRPr="007E68AA" w:rsidRDefault="009320CE" w:rsidP="009320CE">
      <w:pPr>
        <w:spacing w:line="360" w:lineRule="auto"/>
      </w:pPr>
    </w:p>
    <w:p w14:paraId="118B325E" w14:textId="77777777" w:rsidR="009320CE" w:rsidRPr="007E68AA" w:rsidRDefault="009320CE" w:rsidP="009320CE">
      <w:pPr>
        <w:spacing w:line="360" w:lineRule="auto"/>
      </w:pPr>
    </w:p>
    <w:p w14:paraId="6B81F3CD" w14:textId="77777777" w:rsidR="009320CE" w:rsidRPr="007E68AA" w:rsidRDefault="009320CE" w:rsidP="009320CE">
      <w:pPr>
        <w:spacing w:line="360" w:lineRule="auto"/>
      </w:pPr>
    </w:p>
    <w:p w14:paraId="3754A29E" w14:textId="77777777" w:rsidR="00BD7889" w:rsidRPr="007E68AA" w:rsidRDefault="00BD7889" w:rsidP="00BD7889">
      <w:pPr>
        <w:pStyle w:val="StandardWeb"/>
        <w:shd w:val="clear" w:color="auto" w:fill="FFFFFF"/>
        <w:jc w:val="center"/>
        <w:rPr>
          <w:b/>
          <w:bCs/>
          <w:lang w:val="de-DE"/>
        </w:rPr>
      </w:pPr>
      <w:r w:rsidRPr="007E68AA">
        <w:rPr>
          <w:b/>
          <w:bCs/>
          <w:lang w:val="de-DE"/>
        </w:rPr>
        <w:t>Das Lehrstuhlteam wünscht Ihnen viel Erfolg bei der Erstellung Ihrer Abschlussarbeit!</w:t>
      </w:r>
    </w:p>
    <w:p w14:paraId="668CEF3F" w14:textId="77777777" w:rsidR="009320CE" w:rsidRPr="007E68AA" w:rsidRDefault="009320CE" w:rsidP="009320CE">
      <w:pPr>
        <w:spacing w:line="360" w:lineRule="auto"/>
      </w:pPr>
    </w:p>
    <w:p w14:paraId="7ACB20CC" w14:textId="77777777" w:rsidR="009320CE" w:rsidRPr="007E68AA" w:rsidRDefault="009320CE" w:rsidP="009320CE">
      <w:pPr>
        <w:spacing w:line="360" w:lineRule="auto"/>
      </w:pPr>
    </w:p>
    <w:p w14:paraId="27E53E96" w14:textId="77777777" w:rsidR="009320CE" w:rsidRPr="007E68AA" w:rsidRDefault="009320CE" w:rsidP="009320CE"/>
    <w:p w14:paraId="1C93EFA7" w14:textId="77777777" w:rsidR="002A116D" w:rsidRPr="007E68AA" w:rsidRDefault="002A116D" w:rsidP="002A116D"/>
    <w:p w14:paraId="6E9E1999" w14:textId="77777777" w:rsidR="002A116D" w:rsidRPr="007E68AA" w:rsidRDefault="002A116D" w:rsidP="002A116D"/>
    <w:p w14:paraId="2DF437CE" w14:textId="77777777" w:rsidR="00B55EB6" w:rsidRPr="007E68AA" w:rsidRDefault="00B55EB6" w:rsidP="00234F63">
      <w:pPr>
        <w:spacing w:line="360" w:lineRule="auto"/>
      </w:pPr>
      <w:r w:rsidRPr="007E68AA">
        <w:br w:type="page"/>
      </w:r>
    </w:p>
    <w:p w14:paraId="2D3E1D06" w14:textId="77777777" w:rsidR="00FE45A2" w:rsidRPr="007E68AA" w:rsidRDefault="00FE45A2" w:rsidP="00612E87">
      <w:pPr>
        <w:pStyle w:val="berschrift1"/>
        <w:numPr>
          <w:ilvl w:val="0"/>
          <w:numId w:val="0"/>
        </w:numPr>
        <w:ind w:left="432" w:hanging="432"/>
        <w:rPr>
          <w:noProof w:val="0"/>
          <w:lang w:val="de-DE"/>
        </w:rPr>
        <w:sectPr w:rsidR="00FE45A2" w:rsidRPr="007E68AA" w:rsidSect="009D4AA0">
          <w:footerReference w:type="default" r:id="rId24"/>
          <w:pgSz w:w="11906" w:h="16838" w:code="9"/>
          <w:pgMar w:top="1418" w:right="1418" w:bottom="1418" w:left="1701" w:header="992" w:footer="425" w:gutter="0"/>
          <w:pgNumType w:start="1"/>
          <w:cols w:space="708"/>
          <w:docGrid w:linePitch="360"/>
        </w:sectPr>
      </w:pPr>
    </w:p>
    <w:p w14:paraId="0D0D95B5" w14:textId="61E1297E" w:rsidR="00BF2033" w:rsidRPr="007E68AA" w:rsidRDefault="00BD7889" w:rsidP="00612E87">
      <w:pPr>
        <w:pStyle w:val="berschrift1"/>
        <w:numPr>
          <w:ilvl w:val="0"/>
          <w:numId w:val="0"/>
        </w:numPr>
        <w:ind w:left="432" w:hanging="432"/>
        <w:rPr>
          <w:noProof w:val="0"/>
          <w:lang w:val="de-DE"/>
        </w:rPr>
      </w:pPr>
      <w:bookmarkStart w:id="36" w:name="_Toc183770958"/>
      <w:r w:rsidRPr="007E68AA">
        <w:rPr>
          <w:noProof w:val="0"/>
          <w:lang w:val="de-DE"/>
        </w:rPr>
        <w:lastRenderedPageBreak/>
        <w:t>Literaturverzeichnis</w:t>
      </w:r>
      <w:bookmarkEnd w:id="36"/>
    </w:p>
    <w:p w14:paraId="582B9522" w14:textId="26D61C75" w:rsidR="00860A19" w:rsidRPr="007E68AA" w:rsidRDefault="00860A19" w:rsidP="00651E27">
      <w:r w:rsidRPr="007E68AA">
        <w:t xml:space="preserve">Alpha, C. and Beta, D. (2022), </w:t>
      </w:r>
      <w:r w:rsidR="00C42A7C" w:rsidRPr="007E68AA">
        <w:t>Name des Artikels</w:t>
      </w:r>
      <w:r w:rsidRPr="007E68AA">
        <w:t xml:space="preserve">, </w:t>
      </w:r>
      <w:r w:rsidR="00C42A7C" w:rsidRPr="007E68AA">
        <w:rPr>
          <w:i/>
          <w:iCs/>
        </w:rPr>
        <w:t>Name des</w:t>
      </w:r>
      <w:r w:rsidRPr="007E68AA">
        <w:rPr>
          <w:i/>
          <w:iCs/>
        </w:rPr>
        <w:t xml:space="preserve"> </w:t>
      </w:r>
      <w:r w:rsidR="00C42A7C" w:rsidRPr="007E68AA">
        <w:rPr>
          <w:i/>
          <w:iCs/>
        </w:rPr>
        <w:t>J</w:t>
      </w:r>
      <w:r w:rsidRPr="007E68AA">
        <w:rPr>
          <w:i/>
          <w:iCs/>
        </w:rPr>
        <w:t>ournal</w:t>
      </w:r>
      <w:r w:rsidR="00C42A7C" w:rsidRPr="007E68AA">
        <w:rPr>
          <w:i/>
          <w:iCs/>
        </w:rPr>
        <w:t>s</w:t>
      </w:r>
      <w:r w:rsidRPr="007E68AA">
        <w:rPr>
          <w:i/>
          <w:iCs/>
        </w:rPr>
        <w:t xml:space="preserve"> </w:t>
      </w:r>
      <w:r w:rsidRPr="007E68AA">
        <w:t>Vol. 22(2):44-78.</w:t>
      </w:r>
    </w:p>
    <w:p w14:paraId="5A28D816" w14:textId="2B31F793" w:rsidR="00860A19" w:rsidRPr="007E68AA" w:rsidRDefault="00860A19" w:rsidP="00651E27">
      <w:r w:rsidRPr="007E68AA">
        <w:t xml:space="preserve">Delta, J. (2021), </w:t>
      </w:r>
      <w:r w:rsidR="00C42A7C" w:rsidRPr="007E68AA">
        <w:t>Name des Artikels. URL http://beispiel.de/Artikel/. Letzter Zugriff: 10.04.2023.</w:t>
      </w:r>
    </w:p>
    <w:p w14:paraId="6D4326BA" w14:textId="7587659E" w:rsidR="00860A19" w:rsidRPr="007E68AA" w:rsidRDefault="00860A19" w:rsidP="00651E27">
      <w:r w:rsidRPr="007E68AA">
        <w:t xml:space="preserve">Gamma, A. (2020), Name </w:t>
      </w:r>
      <w:r w:rsidR="00C42A7C" w:rsidRPr="007E68AA">
        <w:t>des Buches</w:t>
      </w:r>
      <w:r w:rsidRPr="007E68AA">
        <w:t>. 3</w:t>
      </w:r>
      <w:r w:rsidR="00C42A7C" w:rsidRPr="007E68AA">
        <w:t>. Auflage</w:t>
      </w:r>
      <w:r w:rsidRPr="007E68AA">
        <w:t xml:space="preserve">, </w:t>
      </w:r>
      <w:r w:rsidR="00C42A7C" w:rsidRPr="007E68AA">
        <w:t>Name des Verlags</w:t>
      </w:r>
      <w:r w:rsidRPr="007E68AA">
        <w:t xml:space="preserve">, </w:t>
      </w:r>
      <w:r w:rsidR="00C42A7C" w:rsidRPr="007E68AA">
        <w:t>Verlagsort</w:t>
      </w:r>
      <w:r w:rsidRPr="007E68AA">
        <w:t>.</w:t>
      </w:r>
    </w:p>
    <w:p w14:paraId="6FCBCD96" w14:textId="77777777" w:rsidR="005724AE" w:rsidRPr="007E68AA" w:rsidRDefault="005724AE" w:rsidP="005724AE">
      <w:pPr>
        <w:spacing w:after="0" w:line="240" w:lineRule="auto"/>
        <w:jc w:val="left"/>
      </w:pPr>
      <w:r w:rsidRPr="007E68AA">
        <w:br w:type="page"/>
      </w:r>
    </w:p>
    <w:p w14:paraId="789AE65B" w14:textId="1AE62CE1" w:rsidR="00CA2B71" w:rsidRPr="007E68AA" w:rsidRDefault="00BD7889" w:rsidP="006B6E64">
      <w:pPr>
        <w:pStyle w:val="berschrift1"/>
        <w:numPr>
          <w:ilvl w:val="0"/>
          <w:numId w:val="0"/>
        </w:numPr>
        <w:ind w:left="432" w:hanging="432"/>
        <w:rPr>
          <w:noProof w:val="0"/>
          <w:lang w:val="de-DE"/>
        </w:rPr>
      </w:pPr>
      <w:bookmarkStart w:id="37" w:name="_Toc183770959"/>
      <w:r w:rsidRPr="007E68AA">
        <w:rPr>
          <w:noProof w:val="0"/>
          <w:lang w:val="de-DE"/>
        </w:rPr>
        <w:lastRenderedPageBreak/>
        <w:t>Anhang</w:t>
      </w:r>
      <w:bookmarkEnd w:id="37"/>
    </w:p>
    <w:p w14:paraId="69841C6E" w14:textId="3D08E6BF" w:rsidR="00003F3E" w:rsidRPr="007E68AA" w:rsidRDefault="00AF695F" w:rsidP="0010273F">
      <w:pPr>
        <w:rPr>
          <w:rStyle w:val="Fett"/>
          <w:b w:val="0"/>
        </w:rPr>
      </w:pPr>
      <w:r w:rsidRPr="007E68AA">
        <w:rPr>
          <w:rStyle w:val="Fett"/>
          <w:b w:val="0"/>
        </w:rPr>
        <w:t>Wie in Kapitel 4.4.1 beschrieben, können Sie hier Anhänge hinzufügen. Verwenden Sie eine alphabetische Nummerierung.</w:t>
      </w:r>
    </w:p>
    <w:p w14:paraId="0C438D0B" w14:textId="77777777" w:rsidR="005724AE" w:rsidRPr="007E68AA" w:rsidRDefault="005724AE" w:rsidP="005724AE">
      <w:pPr>
        <w:spacing w:after="0" w:line="240" w:lineRule="auto"/>
        <w:jc w:val="left"/>
      </w:pPr>
      <w:r w:rsidRPr="007E68AA">
        <w:rPr>
          <w:rStyle w:val="Fett"/>
          <w:b w:val="0"/>
        </w:rPr>
        <w:br w:type="page"/>
      </w:r>
    </w:p>
    <w:p w14:paraId="519C7C81" w14:textId="77777777" w:rsidR="00FE45A2" w:rsidRPr="007E68AA" w:rsidRDefault="00FE45A2" w:rsidP="006B6E64">
      <w:pPr>
        <w:pStyle w:val="berschrift1"/>
        <w:numPr>
          <w:ilvl w:val="0"/>
          <w:numId w:val="0"/>
        </w:numPr>
        <w:ind w:left="432" w:hanging="432"/>
        <w:rPr>
          <w:noProof w:val="0"/>
          <w:lang w:val="de-DE"/>
        </w:rPr>
        <w:sectPr w:rsidR="00FE45A2" w:rsidRPr="007E68AA" w:rsidSect="009D4AA0">
          <w:footerReference w:type="default" r:id="rId25"/>
          <w:pgSz w:w="11906" w:h="16838" w:code="9"/>
          <w:pgMar w:top="1418" w:right="1418" w:bottom="1418" w:left="1701" w:header="992" w:footer="425" w:gutter="0"/>
          <w:pgNumType w:fmt="lowerRoman" w:start="6"/>
          <w:cols w:space="708"/>
          <w:docGrid w:linePitch="360"/>
        </w:sectPr>
      </w:pPr>
    </w:p>
    <w:p w14:paraId="168693C0" w14:textId="4C45D737" w:rsidR="0006248C" w:rsidRPr="007E68AA" w:rsidRDefault="00BD7889" w:rsidP="006B6E64">
      <w:pPr>
        <w:pStyle w:val="berschrift1"/>
        <w:numPr>
          <w:ilvl w:val="0"/>
          <w:numId w:val="0"/>
        </w:numPr>
        <w:ind w:left="432" w:hanging="432"/>
        <w:rPr>
          <w:noProof w:val="0"/>
          <w:lang w:val="de-DE"/>
        </w:rPr>
      </w:pPr>
      <w:bookmarkStart w:id="38" w:name="_Toc183770960"/>
      <w:r w:rsidRPr="007E68AA">
        <w:rPr>
          <w:noProof w:val="0"/>
          <w:lang w:val="de-DE"/>
        </w:rPr>
        <w:lastRenderedPageBreak/>
        <w:t>Eidesstaatliche Erklärung</w:t>
      </w:r>
      <w:bookmarkEnd w:id="38"/>
    </w:p>
    <w:p w14:paraId="0718615A" w14:textId="7707158E" w:rsidR="002A116D" w:rsidRPr="007E68AA" w:rsidRDefault="002A116D" w:rsidP="002A116D">
      <w:pPr>
        <w:pStyle w:val="StandardWeb"/>
        <w:shd w:val="clear" w:color="auto" w:fill="FFFFFF"/>
        <w:spacing w:line="360" w:lineRule="auto"/>
        <w:jc w:val="both"/>
        <w:rPr>
          <w:lang w:val="de-DE"/>
        </w:rPr>
      </w:pPr>
      <w:r w:rsidRPr="007E68AA">
        <w:rPr>
          <w:lang w:val="de-DE"/>
        </w:rPr>
        <w:t>„</w:t>
      </w:r>
      <w:r w:rsidR="00BD7889" w:rsidRPr="007E68AA">
        <w:rPr>
          <w:lang w:val="de-DE"/>
        </w:rPr>
        <w:t>Hiermit versichere ich an Eides Statt, dass ich die vorliegende Arbeit selbstständig und ohne die Benutzung anderer als der angegebenen Hilfsmittel angefertigt habe. Alle Stellen, die wörtlich oder sinngemäß aus veröffentlichten und nicht veröffentlichten Schriften entnommen wurden, sind als solche kenntlich gemacht. Die Arbeit ist in gleicher oder ähnlicher Form oder auszugsweise im Rahmen einer anderen Prüfung noch nicht vorgelegt worden.“</w:t>
      </w:r>
    </w:p>
    <w:p w14:paraId="5794EB05" w14:textId="77777777" w:rsidR="0006248C" w:rsidRPr="007E68AA" w:rsidRDefault="0006248C" w:rsidP="0006248C">
      <w:pPr>
        <w:pStyle w:val="Beschriftung"/>
      </w:pPr>
    </w:p>
    <w:p w14:paraId="0708F36A" w14:textId="77777777" w:rsidR="00003F3E" w:rsidRPr="007E68AA" w:rsidRDefault="00003F3E" w:rsidP="0006248C">
      <w:pPr>
        <w:pStyle w:val="Beschriftung"/>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2909"/>
        <w:gridCol w:w="2947"/>
      </w:tblGrid>
      <w:tr w:rsidR="00003F3E" w:rsidRPr="007E68AA" w14:paraId="53BAE3E5" w14:textId="77777777" w:rsidTr="00003F3E">
        <w:tc>
          <w:tcPr>
            <w:tcW w:w="3001" w:type="dxa"/>
            <w:tcBorders>
              <w:bottom w:val="single" w:sz="4" w:space="0" w:color="auto"/>
            </w:tcBorders>
          </w:tcPr>
          <w:p w14:paraId="7D6EDFC1" w14:textId="77777777" w:rsidR="00003F3E" w:rsidRPr="007E68AA" w:rsidRDefault="00003F3E" w:rsidP="00234F63">
            <w:pPr>
              <w:spacing w:line="360" w:lineRule="auto"/>
            </w:pPr>
          </w:p>
        </w:tc>
        <w:tc>
          <w:tcPr>
            <w:tcW w:w="3001" w:type="dxa"/>
          </w:tcPr>
          <w:p w14:paraId="218ADC70" w14:textId="77777777" w:rsidR="00003F3E" w:rsidRPr="007E68AA" w:rsidRDefault="00003F3E" w:rsidP="00234F63">
            <w:pPr>
              <w:spacing w:line="360" w:lineRule="auto"/>
            </w:pPr>
          </w:p>
        </w:tc>
        <w:tc>
          <w:tcPr>
            <w:tcW w:w="3001" w:type="dxa"/>
            <w:tcBorders>
              <w:bottom w:val="single" w:sz="4" w:space="0" w:color="auto"/>
            </w:tcBorders>
          </w:tcPr>
          <w:p w14:paraId="673768C3" w14:textId="77777777" w:rsidR="00003F3E" w:rsidRPr="007E68AA" w:rsidRDefault="00003F3E" w:rsidP="00234F63">
            <w:pPr>
              <w:spacing w:line="360" w:lineRule="auto"/>
            </w:pPr>
          </w:p>
        </w:tc>
      </w:tr>
      <w:tr w:rsidR="00003F3E" w:rsidRPr="007E68AA" w14:paraId="55E45323" w14:textId="77777777" w:rsidTr="00003F3E">
        <w:tc>
          <w:tcPr>
            <w:tcW w:w="3001" w:type="dxa"/>
            <w:tcBorders>
              <w:top w:val="single" w:sz="4" w:space="0" w:color="auto"/>
            </w:tcBorders>
          </w:tcPr>
          <w:p w14:paraId="43C5A6FA" w14:textId="4FF5477A" w:rsidR="00003F3E" w:rsidRPr="007E68AA" w:rsidRDefault="00BD7889" w:rsidP="0010273F">
            <w:pPr>
              <w:spacing w:line="360" w:lineRule="auto"/>
            </w:pPr>
            <w:r w:rsidRPr="007E68AA">
              <w:t>Ort, Datum</w:t>
            </w:r>
          </w:p>
        </w:tc>
        <w:tc>
          <w:tcPr>
            <w:tcW w:w="3001" w:type="dxa"/>
          </w:tcPr>
          <w:p w14:paraId="10A3960C" w14:textId="77777777" w:rsidR="00003F3E" w:rsidRPr="007E68AA" w:rsidRDefault="00003F3E" w:rsidP="00234F63">
            <w:pPr>
              <w:spacing w:line="360" w:lineRule="auto"/>
            </w:pPr>
          </w:p>
        </w:tc>
        <w:tc>
          <w:tcPr>
            <w:tcW w:w="3001" w:type="dxa"/>
            <w:tcBorders>
              <w:top w:val="single" w:sz="4" w:space="0" w:color="auto"/>
            </w:tcBorders>
          </w:tcPr>
          <w:p w14:paraId="6EBFF9F0" w14:textId="04DCAC9F" w:rsidR="00003F3E" w:rsidRPr="007E68AA" w:rsidRDefault="00BD7889" w:rsidP="0010273F">
            <w:pPr>
              <w:spacing w:line="360" w:lineRule="auto"/>
            </w:pPr>
            <w:r w:rsidRPr="007E68AA">
              <w:t>Unterschrift</w:t>
            </w:r>
            <w:r w:rsidR="0010273F" w:rsidRPr="007E68AA">
              <w:t xml:space="preserve"> </w:t>
            </w:r>
          </w:p>
        </w:tc>
      </w:tr>
    </w:tbl>
    <w:p w14:paraId="33565595" w14:textId="77777777" w:rsidR="00003F3E" w:rsidRPr="007E68AA" w:rsidRDefault="00003F3E" w:rsidP="00234F63">
      <w:pPr>
        <w:spacing w:line="360" w:lineRule="auto"/>
      </w:pPr>
    </w:p>
    <w:sectPr w:rsidR="00003F3E" w:rsidRPr="007E68AA" w:rsidSect="009D4AA0">
      <w:footerReference w:type="default" r:id="rId26"/>
      <w:pgSz w:w="11906" w:h="16838" w:code="9"/>
      <w:pgMar w:top="1418" w:right="1418" w:bottom="1418" w:left="1701" w:header="992" w:footer="425" w:gutter="0"/>
      <w:pgNumType w:fmt="lowerRoman"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DFF8F" w14:textId="77777777" w:rsidR="00E74A91" w:rsidRPr="00963DCD" w:rsidRDefault="00E74A91">
      <w:r w:rsidRPr="00963DCD">
        <w:separator/>
      </w:r>
    </w:p>
  </w:endnote>
  <w:endnote w:type="continuationSeparator" w:id="0">
    <w:p w14:paraId="69B9F29A" w14:textId="77777777" w:rsidR="00E74A91" w:rsidRPr="00963DCD" w:rsidRDefault="00E74A91">
      <w:r w:rsidRPr="00963D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AF108" w14:textId="2D74CDC5" w:rsidR="00312894" w:rsidRPr="00963DCD" w:rsidRDefault="00312894" w:rsidP="00FD0F29">
    <w:pPr>
      <w:pStyle w:val="Fuzeile"/>
      <w:framePr w:wrap="around" w:vAnchor="text" w:hAnchor="margin" w:xAlign="right" w:y="1"/>
      <w:rPr>
        <w:rStyle w:val="Seitenzahl"/>
      </w:rPr>
    </w:pPr>
    <w:r w:rsidRPr="00963DCD">
      <w:rPr>
        <w:rStyle w:val="Seitenzahl"/>
      </w:rPr>
      <w:fldChar w:fldCharType="begin"/>
    </w:r>
    <w:r w:rsidRPr="00963DCD">
      <w:rPr>
        <w:rStyle w:val="Seitenzahl"/>
      </w:rPr>
      <w:instrText xml:space="preserve">PAGE  </w:instrText>
    </w:r>
    <w:r w:rsidRPr="00963DCD">
      <w:rPr>
        <w:rStyle w:val="Seitenzahl"/>
      </w:rPr>
      <w:fldChar w:fldCharType="separate"/>
    </w:r>
    <w:r w:rsidR="009320CE" w:rsidRPr="00963DCD">
      <w:rPr>
        <w:rStyle w:val="Seitenzahl"/>
      </w:rPr>
      <w:t>13</w:t>
    </w:r>
    <w:r w:rsidRPr="00963DCD">
      <w:rPr>
        <w:rStyle w:val="Seitenzahl"/>
      </w:rPr>
      <w:fldChar w:fldCharType="end"/>
    </w:r>
  </w:p>
  <w:p w14:paraId="018D7FF9" w14:textId="77777777" w:rsidR="00312894" w:rsidRPr="00963DCD" w:rsidRDefault="00312894" w:rsidP="00AF15A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6FC73" w14:textId="77777777" w:rsidR="00312894" w:rsidRPr="00963DCD" w:rsidRDefault="00312894" w:rsidP="00EB150B">
    <w:pPr>
      <w:pStyle w:val="Kopfzeile"/>
      <w:framePr w:wrap="around" w:vAnchor="text" w:hAnchor="margin" w:xAlign="right" w:y="1"/>
      <w:rPr>
        <w:rStyle w:val="Seitenzahl"/>
        <w:sz w:val="20"/>
        <w:szCs w:val="20"/>
      </w:rPr>
    </w:pPr>
    <w:r w:rsidRPr="00963DCD">
      <w:rPr>
        <w:rStyle w:val="Seitenzahl"/>
        <w:sz w:val="20"/>
        <w:szCs w:val="20"/>
      </w:rPr>
      <w:fldChar w:fldCharType="begin"/>
    </w:r>
    <w:r w:rsidRPr="00963DCD">
      <w:rPr>
        <w:rStyle w:val="Seitenzahl"/>
        <w:sz w:val="20"/>
        <w:szCs w:val="20"/>
      </w:rPr>
      <w:instrText xml:space="preserve"> PAGE  </w:instrText>
    </w:r>
    <w:r w:rsidRPr="00963DCD">
      <w:rPr>
        <w:rStyle w:val="Seitenzahl"/>
        <w:sz w:val="20"/>
        <w:szCs w:val="20"/>
      </w:rPr>
      <w:fldChar w:fldCharType="separate"/>
    </w:r>
    <w:r w:rsidR="00891249" w:rsidRPr="00963DCD">
      <w:rPr>
        <w:rStyle w:val="Seitenzahl"/>
        <w:sz w:val="20"/>
        <w:szCs w:val="20"/>
      </w:rPr>
      <w:t>iv</w:t>
    </w:r>
    <w:r w:rsidRPr="00963DCD">
      <w:rPr>
        <w:rStyle w:val="Seitenzahl"/>
        <w:sz w:val="20"/>
        <w:szCs w:val="20"/>
      </w:rPr>
      <w:fldChar w:fldCharType="end"/>
    </w:r>
  </w:p>
  <w:p w14:paraId="3BEFBA15" w14:textId="77777777" w:rsidR="00312894" w:rsidRPr="00963DCD" w:rsidRDefault="00312894" w:rsidP="00C6062E">
    <w:pPr>
      <w:pStyle w:val="Fuzeile"/>
      <w:ind w:right="1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454C2" w14:textId="77777777" w:rsidR="00FE45A2" w:rsidRPr="00963DCD" w:rsidRDefault="00FE45A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426"/>
    </w:tblGrid>
    <w:tr w:rsidR="00312894" w:rsidRPr="00963DCD" w14:paraId="35D3AA34" w14:textId="77777777" w:rsidTr="00656706">
      <w:tc>
        <w:tcPr>
          <w:tcW w:w="4426" w:type="dxa"/>
          <w:tcBorders>
            <w:right w:val="single" w:sz="4" w:space="0" w:color="auto"/>
          </w:tcBorders>
        </w:tcPr>
        <w:p w14:paraId="36CA700F" w14:textId="77777777" w:rsidR="00312894" w:rsidRPr="00963DCD" w:rsidRDefault="00312894" w:rsidP="00656706">
          <w:pPr>
            <w:pStyle w:val="Fuzeile"/>
          </w:pPr>
          <w:r w:rsidRPr="00963DCD">
            <w:t>Vorname 1</w:t>
          </w:r>
        </w:p>
      </w:tc>
      <w:tc>
        <w:tcPr>
          <w:tcW w:w="4426" w:type="dxa"/>
          <w:tcBorders>
            <w:left w:val="single" w:sz="4" w:space="0" w:color="auto"/>
          </w:tcBorders>
        </w:tcPr>
        <w:p w14:paraId="0F39C1FC" w14:textId="77777777" w:rsidR="00312894" w:rsidRPr="00963DCD" w:rsidRDefault="00312894" w:rsidP="00656706">
          <w:pPr>
            <w:pStyle w:val="Fuzeile"/>
          </w:pPr>
          <w:r w:rsidRPr="00963DCD">
            <w:t>Vorname 2</w:t>
          </w:r>
        </w:p>
      </w:tc>
    </w:tr>
    <w:tr w:rsidR="00312894" w:rsidRPr="00963DCD" w14:paraId="48228BBC" w14:textId="77777777" w:rsidTr="00656706">
      <w:tc>
        <w:tcPr>
          <w:tcW w:w="4426" w:type="dxa"/>
          <w:tcBorders>
            <w:right w:val="single" w:sz="4" w:space="0" w:color="auto"/>
          </w:tcBorders>
        </w:tcPr>
        <w:p w14:paraId="14355593" w14:textId="77777777" w:rsidR="00312894" w:rsidRPr="00963DCD" w:rsidRDefault="00312894" w:rsidP="00656706">
          <w:pPr>
            <w:pStyle w:val="Fuzeile"/>
            <w:tabs>
              <w:tab w:val="clear" w:pos="4536"/>
              <w:tab w:val="clear" w:pos="9072"/>
              <w:tab w:val="center" w:pos="2105"/>
            </w:tabs>
          </w:pPr>
          <w:r w:rsidRPr="00963DCD">
            <w:t>Nachname 1</w:t>
          </w:r>
          <w:r w:rsidRPr="00963DCD">
            <w:tab/>
          </w:r>
        </w:p>
      </w:tc>
      <w:tc>
        <w:tcPr>
          <w:tcW w:w="4426" w:type="dxa"/>
          <w:tcBorders>
            <w:left w:val="single" w:sz="4" w:space="0" w:color="auto"/>
          </w:tcBorders>
        </w:tcPr>
        <w:p w14:paraId="5D20A338" w14:textId="77777777" w:rsidR="00312894" w:rsidRPr="00963DCD" w:rsidRDefault="00312894" w:rsidP="00656706">
          <w:pPr>
            <w:pStyle w:val="Fuzeile"/>
          </w:pPr>
          <w:r w:rsidRPr="00963DCD">
            <w:t>Nachname 2</w:t>
          </w:r>
        </w:p>
      </w:tc>
    </w:tr>
    <w:tr w:rsidR="00312894" w:rsidRPr="00963DCD" w14:paraId="54DD8A8D" w14:textId="77777777" w:rsidTr="00656706">
      <w:tc>
        <w:tcPr>
          <w:tcW w:w="4426" w:type="dxa"/>
          <w:tcBorders>
            <w:right w:val="single" w:sz="4" w:space="0" w:color="auto"/>
          </w:tcBorders>
        </w:tcPr>
        <w:p w14:paraId="705796D1" w14:textId="77777777" w:rsidR="00312894" w:rsidRPr="00963DCD" w:rsidRDefault="00312894" w:rsidP="00656706">
          <w:pPr>
            <w:pStyle w:val="Fuzeile"/>
          </w:pPr>
          <w:r w:rsidRPr="00963DCD">
            <w:t>Matrikelnummer 1</w:t>
          </w:r>
        </w:p>
      </w:tc>
      <w:tc>
        <w:tcPr>
          <w:tcW w:w="4426" w:type="dxa"/>
          <w:tcBorders>
            <w:left w:val="single" w:sz="4" w:space="0" w:color="auto"/>
          </w:tcBorders>
        </w:tcPr>
        <w:p w14:paraId="6B41C2DD" w14:textId="77777777" w:rsidR="00312894" w:rsidRPr="00963DCD" w:rsidRDefault="00312894" w:rsidP="00656706">
          <w:pPr>
            <w:pStyle w:val="Fuzeile"/>
            <w:tabs>
              <w:tab w:val="clear" w:pos="4536"/>
              <w:tab w:val="clear" w:pos="9072"/>
              <w:tab w:val="left" w:pos="2592"/>
            </w:tabs>
          </w:pPr>
          <w:r w:rsidRPr="00963DCD">
            <w:t>Matrikelnummer 2</w:t>
          </w:r>
          <w:r w:rsidRPr="00963DCD">
            <w:tab/>
          </w:r>
        </w:p>
      </w:tc>
    </w:tr>
  </w:tbl>
  <w:p w14:paraId="52191D36" w14:textId="77777777" w:rsidR="00312894" w:rsidRPr="00963DCD" w:rsidRDefault="00312894" w:rsidP="0065670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E0238" w14:textId="77777777" w:rsidR="00312894" w:rsidRPr="00963DCD" w:rsidRDefault="00312894" w:rsidP="00EB150B">
    <w:pPr>
      <w:pStyle w:val="Kopfzeile"/>
      <w:framePr w:wrap="around" w:vAnchor="text" w:hAnchor="margin" w:xAlign="right" w:y="1"/>
      <w:rPr>
        <w:rStyle w:val="Seitenzahl"/>
        <w:sz w:val="20"/>
        <w:szCs w:val="20"/>
      </w:rPr>
    </w:pPr>
    <w:r w:rsidRPr="00963DCD">
      <w:rPr>
        <w:rStyle w:val="Seitenzahl"/>
        <w:sz w:val="20"/>
        <w:szCs w:val="20"/>
      </w:rPr>
      <w:fldChar w:fldCharType="begin"/>
    </w:r>
    <w:r w:rsidRPr="00963DCD">
      <w:rPr>
        <w:rStyle w:val="Seitenzahl"/>
        <w:sz w:val="20"/>
        <w:szCs w:val="20"/>
      </w:rPr>
      <w:instrText xml:space="preserve"> PAGE  </w:instrText>
    </w:r>
    <w:r w:rsidRPr="00963DCD">
      <w:rPr>
        <w:rStyle w:val="Seitenzahl"/>
        <w:sz w:val="20"/>
        <w:szCs w:val="20"/>
      </w:rPr>
      <w:fldChar w:fldCharType="separate"/>
    </w:r>
    <w:r w:rsidR="00891249" w:rsidRPr="00963DCD">
      <w:rPr>
        <w:rStyle w:val="Seitenzahl"/>
        <w:sz w:val="20"/>
        <w:szCs w:val="20"/>
      </w:rPr>
      <w:t>15</w:t>
    </w:r>
    <w:r w:rsidRPr="00963DCD">
      <w:rPr>
        <w:rStyle w:val="Seitenzahl"/>
        <w:sz w:val="20"/>
        <w:szCs w:val="20"/>
      </w:rPr>
      <w:fldChar w:fldCharType="end"/>
    </w:r>
  </w:p>
  <w:p w14:paraId="4A27ED51" w14:textId="77777777" w:rsidR="00312894" w:rsidRPr="00963DCD" w:rsidRDefault="00312894" w:rsidP="00C6062E">
    <w:pPr>
      <w:pStyle w:val="Fuzeile"/>
      <w:ind w:right="12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BF6BC" w14:textId="77777777" w:rsidR="00AC096D" w:rsidRPr="00963DCD" w:rsidRDefault="00AC096D" w:rsidP="00EB150B">
    <w:pPr>
      <w:pStyle w:val="Kopfzeile"/>
      <w:framePr w:wrap="around" w:vAnchor="text" w:hAnchor="margin" w:xAlign="right" w:y="1"/>
      <w:rPr>
        <w:rStyle w:val="Seitenzahl"/>
        <w:sz w:val="20"/>
        <w:szCs w:val="20"/>
      </w:rPr>
    </w:pPr>
    <w:r w:rsidRPr="00963DCD">
      <w:rPr>
        <w:rStyle w:val="Seitenzahl"/>
        <w:sz w:val="20"/>
        <w:szCs w:val="20"/>
      </w:rPr>
      <w:fldChar w:fldCharType="begin"/>
    </w:r>
    <w:r w:rsidRPr="00963DCD">
      <w:rPr>
        <w:rStyle w:val="Seitenzahl"/>
        <w:sz w:val="20"/>
        <w:szCs w:val="20"/>
      </w:rPr>
      <w:instrText xml:space="preserve"> PAGE  </w:instrText>
    </w:r>
    <w:r w:rsidRPr="00963DCD">
      <w:rPr>
        <w:rStyle w:val="Seitenzahl"/>
        <w:sz w:val="20"/>
        <w:szCs w:val="20"/>
      </w:rPr>
      <w:fldChar w:fldCharType="separate"/>
    </w:r>
    <w:r w:rsidRPr="00963DCD">
      <w:rPr>
        <w:rStyle w:val="Seitenzahl"/>
        <w:sz w:val="20"/>
        <w:szCs w:val="20"/>
      </w:rPr>
      <w:t>15</w:t>
    </w:r>
    <w:r w:rsidRPr="00963DCD">
      <w:rPr>
        <w:rStyle w:val="Seitenzahl"/>
        <w:sz w:val="20"/>
        <w:szCs w:val="20"/>
      </w:rPr>
      <w:fldChar w:fldCharType="end"/>
    </w:r>
  </w:p>
  <w:p w14:paraId="75253C92" w14:textId="77777777" w:rsidR="00AC096D" w:rsidRPr="00963DCD" w:rsidRDefault="00AC096D" w:rsidP="00C6062E">
    <w:pPr>
      <w:pStyle w:val="Fuzeile"/>
      <w:ind w:right="12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AE99B" w14:textId="77777777" w:rsidR="00FE45A2" w:rsidRPr="00963DCD" w:rsidRDefault="00FE45A2" w:rsidP="00EB150B">
    <w:pPr>
      <w:pStyle w:val="Kopfzeile"/>
      <w:framePr w:wrap="around" w:vAnchor="text" w:hAnchor="margin" w:xAlign="right" w:y="1"/>
      <w:rPr>
        <w:rStyle w:val="Seitenzahl"/>
        <w:sz w:val="20"/>
        <w:szCs w:val="20"/>
      </w:rPr>
    </w:pPr>
    <w:r w:rsidRPr="00963DCD">
      <w:rPr>
        <w:rStyle w:val="Seitenzahl"/>
        <w:sz w:val="20"/>
        <w:szCs w:val="20"/>
      </w:rPr>
      <w:fldChar w:fldCharType="begin"/>
    </w:r>
    <w:r w:rsidRPr="00963DCD">
      <w:rPr>
        <w:rStyle w:val="Seitenzahl"/>
        <w:sz w:val="20"/>
        <w:szCs w:val="20"/>
      </w:rPr>
      <w:instrText xml:space="preserve"> PAGE  </w:instrText>
    </w:r>
    <w:r w:rsidRPr="00963DCD">
      <w:rPr>
        <w:rStyle w:val="Seitenzahl"/>
        <w:sz w:val="20"/>
        <w:szCs w:val="20"/>
      </w:rPr>
      <w:fldChar w:fldCharType="separate"/>
    </w:r>
    <w:r w:rsidRPr="00963DCD">
      <w:rPr>
        <w:rStyle w:val="Seitenzahl"/>
        <w:sz w:val="20"/>
        <w:szCs w:val="20"/>
      </w:rPr>
      <w:t>15</w:t>
    </w:r>
    <w:r w:rsidRPr="00963DCD">
      <w:rPr>
        <w:rStyle w:val="Seitenzahl"/>
        <w:sz w:val="20"/>
        <w:szCs w:val="20"/>
      </w:rPr>
      <w:fldChar w:fldCharType="end"/>
    </w:r>
  </w:p>
  <w:p w14:paraId="16A0BBB3" w14:textId="77777777" w:rsidR="00FE45A2" w:rsidRPr="00963DCD" w:rsidRDefault="00FE45A2" w:rsidP="00C6062E">
    <w:pPr>
      <w:pStyle w:val="Fuzeile"/>
      <w:ind w:right="12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1DA9E" w14:textId="77777777" w:rsidR="00FE45A2" w:rsidRPr="00963DCD" w:rsidRDefault="00FE45A2" w:rsidP="00C6062E">
    <w:pPr>
      <w:pStyle w:val="Fuzeile"/>
      <w:ind w:right="1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0C6E1" w14:textId="77777777" w:rsidR="00E74A91" w:rsidRPr="00963DCD" w:rsidRDefault="00E74A91">
      <w:r w:rsidRPr="00963DCD">
        <w:separator/>
      </w:r>
    </w:p>
  </w:footnote>
  <w:footnote w:type="continuationSeparator" w:id="0">
    <w:p w14:paraId="183048C7" w14:textId="77777777" w:rsidR="00E74A91" w:rsidRPr="00963DCD" w:rsidRDefault="00E74A91">
      <w:r w:rsidRPr="00963DC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FF08" w14:textId="77777777" w:rsidR="00312894" w:rsidRPr="00963DCD" w:rsidRDefault="00312894" w:rsidP="00D373C7">
    <w:pPr>
      <w:pStyle w:val="Kopfzeile"/>
      <w:framePr w:wrap="around" w:vAnchor="text" w:hAnchor="margin" w:xAlign="right" w:y="1"/>
      <w:rPr>
        <w:rStyle w:val="Seitenzahl"/>
      </w:rPr>
    </w:pPr>
    <w:r w:rsidRPr="00963DCD">
      <w:rPr>
        <w:rStyle w:val="Seitenzahl"/>
      </w:rPr>
      <w:fldChar w:fldCharType="begin"/>
    </w:r>
    <w:r w:rsidRPr="00963DCD">
      <w:rPr>
        <w:rStyle w:val="Seitenzahl"/>
      </w:rPr>
      <w:instrText xml:space="preserve">PAGE  </w:instrText>
    </w:r>
    <w:r w:rsidRPr="00963DCD">
      <w:rPr>
        <w:rStyle w:val="Seitenzahl"/>
      </w:rPr>
      <w:fldChar w:fldCharType="end"/>
    </w:r>
  </w:p>
  <w:p w14:paraId="54188376" w14:textId="77777777" w:rsidR="00312894" w:rsidRPr="00963DCD" w:rsidRDefault="00312894" w:rsidP="001F2D86">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26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897"/>
      <w:gridCol w:w="8897"/>
    </w:tblGrid>
    <w:tr w:rsidR="00312894" w:rsidRPr="00963DCD" w14:paraId="28047720" w14:textId="77777777" w:rsidTr="0047140D">
      <w:trPr>
        <w:trHeight w:hRule="exact" w:val="284"/>
      </w:trPr>
      <w:tc>
        <w:tcPr>
          <w:tcW w:w="8897" w:type="dxa"/>
          <w:tcBorders>
            <w:bottom w:val="single" w:sz="4" w:space="0" w:color="auto"/>
          </w:tcBorders>
        </w:tcPr>
        <w:p w14:paraId="5CE91775" w14:textId="71EAEBAF" w:rsidR="00312894" w:rsidRPr="00963DCD" w:rsidRDefault="00312894" w:rsidP="009565FF">
          <w:pPr>
            <w:pStyle w:val="Fuzeile"/>
            <w:tabs>
              <w:tab w:val="clear" w:pos="4536"/>
              <w:tab w:val="clear" w:pos="9072"/>
              <w:tab w:val="right" w:pos="8505"/>
            </w:tabs>
            <w:ind w:right="-1"/>
            <w:jc w:val="right"/>
            <w:rPr>
              <w:rFonts w:cs="Arial"/>
              <w:b/>
              <w:bCs/>
              <w:kern w:val="32"/>
              <w:sz w:val="28"/>
              <w:szCs w:val="32"/>
            </w:rPr>
          </w:pPr>
          <w:r w:rsidRPr="00963DCD">
            <w:tab/>
          </w:r>
          <w:r w:rsidR="00651E27" w:rsidRPr="00963DCD">
            <w:fldChar w:fldCharType="begin"/>
          </w:r>
          <w:r w:rsidR="00651E27" w:rsidRPr="00963DCD">
            <w:instrText xml:space="preserve"> STYLEREF  "Überschrift 1"  \* MERGEFORMAT </w:instrText>
          </w:r>
          <w:r w:rsidR="00651E27" w:rsidRPr="00963DCD">
            <w:fldChar w:fldCharType="end"/>
          </w:r>
          <w:r w:rsidRPr="00963DCD">
            <w:rPr>
              <w:rFonts w:cs="Arial"/>
              <w:b/>
              <w:bCs/>
              <w:kern w:val="32"/>
              <w:sz w:val="28"/>
              <w:szCs w:val="32"/>
            </w:rPr>
            <w:tab/>
          </w:r>
        </w:p>
      </w:tc>
      <w:tc>
        <w:tcPr>
          <w:tcW w:w="8897" w:type="dxa"/>
        </w:tcPr>
        <w:p w14:paraId="7535BA7E" w14:textId="77777777" w:rsidR="00312894" w:rsidRPr="00963DCD" w:rsidRDefault="00312894" w:rsidP="00181459">
          <w:pPr>
            <w:pStyle w:val="Fuzeile"/>
            <w:tabs>
              <w:tab w:val="clear" w:pos="4536"/>
              <w:tab w:val="clear" w:pos="9072"/>
              <w:tab w:val="right" w:pos="8505"/>
            </w:tabs>
            <w:ind w:right="-1"/>
            <w:jc w:val="right"/>
          </w:pPr>
        </w:p>
      </w:tc>
      <w:tc>
        <w:tcPr>
          <w:tcW w:w="8897" w:type="dxa"/>
        </w:tcPr>
        <w:p w14:paraId="29406F8F" w14:textId="5C6083A5" w:rsidR="00312894" w:rsidRPr="00963DCD" w:rsidRDefault="00312894" w:rsidP="0038192F">
          <w:pPr>
            <w:pStyle w:val="Fuzeile"/>
            <w:tabs>
              <w:tab w:val="clear" w:pos="4536"/>
              <w:tab w:val="clear" w:pos="9072"/>
              <w:tab w:val="right" w:pos="8505"/>
            </w:tabs>
            <w:ind w:right="-1"/>
            <w:jc w:val="right"/>
          </w:pPr>
          <w:r w:rsidRPr="00963DCD">
            <w:tab/>
            <w:t xml:space="preserve"> </w:t>
          </w:r>
          <w:r w:rsidR="00651E27" w:rsidRPr="00963DCD">
            <w:fldChar w:fldCharType="begin"/>
          </w:r>
          <w:r w:rsidR="00651E27" w:rsidRPr="00963DCD">
            <w:instrText xml:space="preserve"> STYLEREF  "Überschrift 1"  \* MERGEFORMAT </w:instrText>
          </w:r>
          <w:r w:rsidR="00651E27" w:rsidRPr="00963DCD">
            <w:fldChar w:fldCharType="end"/>
          </w:r>
          <w:r w:rsidRPr="00963DCD">
            <w:tab/>
          </w:r>
        </w:p>
      </w:tc>
    </w:tr>
  </w:tbl>
  <w:p w14:paraId="4E5AC69D" w14:textId="77777777" w:rsidR="00312894" w:rsidRPr="00963DCD" w:rsidRDefault="00312894" w:rsidP="00E16D47">
    <w:pPr>
      <w:pStyle w:val="Fuzeile"/>
      <w:tabs>
        <w:tab w:val="clear" w:pos="4536"/>
        <w:tab w:val="clear" w:pos="9072"/>
        <w:tab w:val="right" w:pos="8505"/>
      </w:tabs>
      <w:ind w:right="-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D952B" w14:textId="7FC6859C" w:rsidR="00312894" w:rsidRPr="00963DCD" w:rsidRDefault="00BF05AE" w:rsidP="00BF05AE">
    <w:pPr>
      <w:pStyle w:val="Kopfzeile"/>
      <w:tabs>
        <w:tab w:val="clear" w:pos="4536"/>
      </w:tabs>
      <w:rPr>
        <w:szCs w:val="26"/>
      </w:rPr>
    </w:pPr>
    <w:r w:rsidRPr="00963DCD">
      <w:rPr>
        <w:noProof/>
        <w:szCs w:val="26"/>
      </w:rPr>
      <w:drawing>
        <wp:inline distT="0" distB="0" distL="0" distR="0" wp14:anchorId="57824150" wp14:editId="4FC18B28">
          <wp:extent cx="1941182" cy="787400"/>
          <wp:effectExtent l="0" t="0" r="2540" b="0"/>
          <wp:docPr id="11556134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2676" cy="820456"/>
                  </a:xfrm>
                  <a:prstGeom prst="rect">
                    <a:avLst/>
                  </a:prstGeom>
                  <a:noFill/>
                  <a:ln>
                    <a:noFill/>
                  </a:ln>
                </pic:spPr>
              </pic:pic>
            </a:graphicData>
          </a:graphic>
        </wp:inline>
      </w:drawing>
    </w:r>
    <w:r w:rsidR="003E5DF8" w:rsidRPr="00963DCD">
      <w:rPr>
        <w:szCs w:val="26"/>
      </w:rPr>
      <w:tab/>
    </w:r>
    <w:r w:rsidR="003E5DF8" w:rsidRPr="00963DCD">
      <w:fldChar w:fldCharType="begin"/>
    </w:r>
    <w:r w:rsidR="003E5DF8" w:rsidRPr="00963DCD">
      <w:instrText xml:space="preserve"> INCLUDEPICTURE "https://en.wiwi.uni-paderborn.de/fileadmin-wiwi/dep3ls7/Bildschirmfoto_2023-06-08_um_09.38.09.png" \* MERGEFORMATINET </w:instrText>
    </w:r>
    <w:r w:rsidR="003E5DF8" w:rsidRPr="00963DCD">
      <w:fldChar w:fldCharType="separate"/>
    </w:r>
    <w:r w:rsidR="003E5DF8" w:rsidRPr="00963DC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26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897"/>
      <w:gridCol w:w="8897"/>
    </w:tblGrid>
    <w:tr w:rsidR="00882609" w:rsidRPr="00963DCD" w14:paraId="5DBA9A33" w14:textId="77777777" w:rsidTr="0047140D">
      <w:trPr>
        <w:trHeight w:hRule="exact" w:val="284"/>
      </w:trPr>
      <w:tc>
        <w:tcPr>
          <w:tcW w:w="8897" w:type="dxa"/>
          <w:tcBorders>
            <w:bottom w:val="single" w:sz="4" w:space="0" w:color="auto"/>
          </w:tcBorders>
        </w:tcPr>
        <w:p w14:paraId="4B526292" w14:textId="51F0DFEC" w:rsidR="00882609" w:rsidRPr="00963DCD" w:rsidRDefault="00882609" w:rsidP="009565FF">
          <w:pPr>
            <w:pStyle w:val="Fuzeile"/>
            <w:tabs>
              <w:tab w:val="clear" w:pos="4536"/>
              <w:tab w:val="clear" w:pos="9072"/>
              <w:tab w:val="right" w:pos="8505"/>
            </w:tabs>
            <w:ind w:right="-1"/>
            <w:jc w:val="right"/>
            <w:rPr>
              <w:rFonts w:cs="Arial"/>
              <w:b/>
              <w:bCs/>
              <w:kern w:val="32"/>
              <w:sz w:val="28"/>
              <w:szCs w:val="32"/>
            </w:rPr>
          </w:pPr>
          <w:r w:rsidRPr="00963DCD">
            <w:tab/>
          </w:r>
          <w:fldSimple w:instr=" STYLEREF  &quot;Überschrift 1&quot;  \* MERGEFORMAT ">
            <w:r w:rsidR="002D7A39">
              <w:rPr>
                <w:noProof/>
              </w:rPr>
              <w:t>Zitieren und Quellen</w:t>
            </w:r>
          </w:fldSimple>
          <w:r w:rsidRPr="00963DCD">
            <w:rPr>
              <w:rFonts w:cs="Arial"/>
              <w:b/>
              <w:bCs/>
              <w:kern w:val="32"/>
              <w:sz w:val="28"/>
              <w:szCs w:val="32"/>
            </w:rPr>
            <w:tab/>
          </w:r>
        </w:p>
      </w:tc>
      <w:tc>
        <w:tcPr>
          <w:tcW w:w="8897" w:type="dxa"/>
        </w:tcPr>
        <w:p w14:paraId="329C4B83" w14:textId="77777777" w:rsidR="00882609" w:rsidRPr="00963DCD" w:rsidRDefault="00882609" w:rsidP="00181459">
          <w:pPr>
            <w:pStyle w:val="Fuzeile"/>
            <w:tabs>
              <w:tab w:val="clear" w:pos="4536"/>
              <w:tab w:val="clear" w:pos="9072"/>
              <w:tab w:val="right" w:pos="8505"/>
            </w:tabs>
            <w:ind w:right="-1"/>
            <w:jc w:val="right"/>
          </w:pPr>
        </w:p>
      </w:tc>
      <w:tc>
        <w:tcPr>
          <w:tcW w:w="8897" w:type="dxa"/>
        </w:tcPr>
        <w:p w14:paraId="3109BD94" w14:textId="2DF4FDB3" w:rsidR="00882609" w:rsidRPr="00963DCD" w:rsidRDefault="00882609" w:rsidP="0038192F">
          <w:pPr>
            <w:pStyle w:val="Fuzeile"/>
            <w:tabs>
              <w:tab w:val="clear" w:pos="4536"/>
              <w:tab w:val="clear" w:pos="9072"/>
              <w:tab w:val="right" w:pos="8505"/>
            </w:tabs>
            <w:ind w:right="-1"/>
            <w:jc w:val="right"/>
          </w:pPr>
          <w:r w:rsidRPr="00963DCD">
            <w:tab/>
            <w:t xml:space="preserve"> </w:t>
          </w:r>
          <w:fldSimple w:instr=" STYLEREF  &quot;Überschrift 1&quot;  \* MERGEFORMAT ">
            <w:r w:rsidR="002D7A39">
              <w:rPr>
                <w:noProof/>
              </w:rPr>
              <w:t>Zitieren und Quellen</w:t>
            </w:r>
          </w:fldSimple>
          <w:r w:rsidRPr="00963DCD">
            <w:tab/>
          </w:r>
        </w:p>
      </w:tc>
    </w:tr>
  </w:tbl>
  <w:p w14:paraId="5ABA82A6" w14:textId="77777777" w:rsidR="00882609" w:rsidRPr="00963DCD" w:rsidRDefault="00882609" w:rsidP="00E16D47">
    <w:pPr>
      <w:pStyle w:val="Fuzeile"/>
      <w:tabs>
        <w:tab w:val="clear" w:pos="4536"/>
        <w:tab w:val="clear" w:pos="9072"/>
        <w:tab w:val="right" w:pos="8505"/>
      </w:tabs>
      <w:ind w:right="-1"/>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6A8C6" w14:textId="77777777" w:rsidR="00312894" w:rsidRPr="00963DCD" w:rsidRDefault="007E0B1A" w:rsidP="00AC2641">
    <w:pPr>
      <w:pStyle w:val="Fuzeile"/>
      <w:tabs>
        <w:tab w:val="clear" w:pos="4536"/>
        <w:tab w:val="clear" w:pos="9072"/>
        <w:tab w:val="right" w:pos="8460"/>
      </w:tabs>
      <w:ind w:right="-25"/>
      <w:rPr>
        <w:sz w:val="20"/>
        <w:szCs w:val="20"/>
        <w:u w:val="single"/>
      </w:rPr>
    </w:pPr>
    <w:r w:rsidRPr="00963DCD">
      <w:rPr>
        <w:rStyle w:val="Seitenzahl"/>
        <w:sz w:val="20"/>
        <w:szCs w:val="20"/>
        <w:u w:val="single"/>
      </w:rPr>
      <w:fldChar w:fldCharType="begin"/>
    </w:r>
    <w:r w:rsidRPr="00963DCD">
      <w:rPr>
        <w:rStyle w:val="Seitenzahl"/>
        <w:sz w:val="20"/>
        <w:szCs w:val="20"/>
        <w:u w:val="single"/>
      </w:rPr>
      <w:instrText xml:space="preserve"> STYLEREF  "Überschrift 1"  \* MERGEFORMAT </w:instrText>
    </w:r>
    <w:r w:rsidRPr="00963DCD">
      <w:rPr>
        <w:rStyle w:val="Seitenzahl"/>
        <w:sz w:val="20"/>
        <w:szCs w:val="20"/>
        <w:u w:val="single"/>
      </w:rPr>
      <w:fldChar w:fldCharType="separate"/>
    </w:r>
    <w:r w:rsidR="00312894" w:rsidRPr="00963DCD">
      <w:rPr>
        <w:rStyle w:val="Seitenzahl"/>
        <w:sz w:val="20"/>
        <w:szCs w:val="20"/>
        <w:u w:val="single"/>
      </w:rPr>
      <w:t>Inhaltsverzeichnis</w:t>
    </w:r>
    <w:r w:rsidRPr="00963DCD">
      <w:rPr>
        <w:rStyle w:val="Seitenzahl"/>
        <w:sz w:val="20"/>
        <w:szCs w:val="20"/>
        <w:u w:val="single"/>
      </w:rPr>
      <w:fldChar w:fldCharType="end"/>
    </w:r>
    <w:r w:rsidR="00312894" w:rsidRPr="00963DCD">
      <w:rPr>
        <w:rStyle w:val="Seitenzahl"/>
        <w:sz w:val="20"/>
        <w:szCs w:val="20"/>
        <w:u w:val="single"/>
      </w:rPr>
      <w:tab/>
    </w:r>
    <w:r w:rsidR="00312894" w:rsidRPr="00963DCD">
      <w:rPr>
        <w:rStyle w:val="Seitenzahl"/>
        <w:sz w:val="20"/>
        <w:szCs w:val="20"/>
        <w:u w:val="single"/>
      </w:rPr>
      <w:fldChar w:fldCharType="begin"/>
    </w:r>
    <w:r w:rsidR="00312894" w:rsidRPr="00963DCD">
      <w:rPr>
        <w:rStyle w:val="Seitenzahl"/>
        <w:sz w:val="20"/>
        <w:szCs w:val="20"/>
        <w:u w:val="single"/>
      </w:rPr>
      <w:instrText xml:space="preserve"> PAGE </w:instrText>
    </w:r>
    <w:r w:rsidR="00312894" w:rsidRPr="00963DCD">
      <w:rPr>
        <w:rStyle w:val="Seitenzahl"/>
        <w:sz w:val="20"/>
        <w:szCs w:val="20"/>
        <w:u w:val="single"/>
      </w:rPr>
      <w:fldChar w:fldCharType="separate"/>
    </w:r>
    <w:r w:rsidR="00312894" w:rsidRPr="00963DCD">
      <w:rPr>
        <w:rStyle w:val="Seitenzahl"/>
        <w:sz w:val="20"/>
        <w:szCs w:val="20"/>
        <w:u w:val="single"/>
      </w:rPr>
      <w:t>i</w:t>
    </w:r>
    <w:r w:rsidR="00312894" w:rsidRPr="00963DCD">
      <w:rPr>
        <w:rStyle w:val="Seitenzahl"/>
        <w:sz w:val="20"/>
        <w:szCs w:val="20"/>
        <w:u w:val="singl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022A2" w14:textId="6AD0AB90" w:rsidR="00312894" w:rsidRPr="00963DCD" w:rsidRDefault="007119F2" w:rsidP="00C6062E">
    <w:pPr>
      <w:pStyle w:val="Fuzeile"/>
      <w:tabs>
        <w:tab w:val="clear" w:pos="4536"/>
        <w:tab w:val="clear" w:pos="9072"/>
        <w:tab w:val="right" w:pos="8505"/>
      </w:tabs>
      <w:ind w:right="-1"/>
      <w:jc w:val="right"/>
    </w:pPr>
    <w:fldSimple w:instr=" STYLEREF  &quot;Überschrift 1&quot;  \* MERGEFORMAT ">
      <w:r w:rsidRPr="00963DCD">
        <w:t>Scientific writing</w:t>
      </w:r>
    </w:fldSimple>
  </w:p>
  <w:p w14:paraId="675D5F1D" w14:textId="77777777" w:rsidR="00312894" w:rsidRPr="00963DCD" w:rsidRDefault="00312894" w:rsidP="007E1A46">
    <w:pPr>
      <w:pStyle w:val="Kopfzeile"/>
      <w:rPr>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0E4E"/>
    <w:multiLevelType w:val="multilevel"/>
    <w:tmpl w:val="8110B694"/>
    <w:lvl w:ilvl="0">
      <w:start w:val="1"/>
      <w:numFmt w:val="decimal"/>
      <w:pStyle w:val="berschrift1"/>
      <w:lvlText w:val="%1"/>
      <w:lvlJc w:val="left"/>
      <w:pPr>
        <w:tabs>
          <w:tab w:val="num" w:pos="432"/>
        </w:tabs>
        <w:ind w:left="432" w:hanging="432"/>
      </w:pPr>
      <w:rPr>
        <w:rFonts w:hint="default"/>
        <w:sz w:val="28"/>
        <w:szCs w:val="28"/>
      </w:r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0D50798F"/>
    <w:multiLevelType w:val="hybridMultilevel"/>
    <w:tmpl w:val="4DFAE44E"/>
    <w:lvl w:ilvl="0" w:tplc="04905B02">
      <w:start w:val="1"/>
      <w:numFmt w:val="bullet"/>
      <w:lvlText w:val=""/>
      <w:lvlJc w:val="left"/>
      <w:pPr>
        <w:ind w:left="720" w:hanging="360"/>
      </w:pPr>
      <w:rPr>
        <w:rFonts w:ascii="Symbol" w:hAnsi="Symbol" w:hint="default"/>
      </w:rPr>
    </w:lvl>
    <w:lvl w:ilvl="1" w:tplc="D3282860">
      <w:start w:val="1"/>
      <w:numFmt w:val="bullet"/>
      <w:lvlText w:val="o"/>
      <w:lvlJc w:val="left"/>
      <w:pPr>
        <w:ind w:left="2160" w:hanging="360"/>
      </w:pPr>
      <w:rPr>
        <w:rFonts w:ascii="Courier New" w:hAnsi="Courier New" w:cs="Courier New" w:hint="default"/>
      </w:rPr>
    </w:lvl>
    <w:lvl w:ilvl="2" w:tplc="6088CC5C">
      <w:start w:val="1"/>
      <w:numFmt w:val="bullet"/>
      <w:lvlText w:val=""/>
      <w:lvlJc w:val="left"/>
      <w:pPr>
        <w:ind w:left="2880" w:hanging="360"/>
      </w:pPr>
      <w:rPr>
        <w:rFonts w:ascii="Wingdings" w:hAnsi="Wingdings" w:hint="default"/>
      </w:rPr>
    </w:lvl>
    <w:lvl w:ilvl="3" w:tplc="7A0C80AC">
      <w:start w:val="1"/>
      <w:numFmt w:val="bullet"/>
      <w:lvlText w:val=""/>
      <w:lvlJc w:val="left"/>
      <w:pPr>
        <w:ind w:left="3600" w:hanging="360"/>
      </w:pPr>
      <w:rPr>
        <w:rFonts w:ascii="Symbol" w:hAnsi="Symbol" w:hint="default"/>
      </w:rPr>
    </w:lvl>
    <w:lvl w:ilvl="4" w:tplc="CD34DB2C">
      <w:start w:val="1"/>
      <w:numFmt w:val="bullet"/>
      <w:lvlText w:val="o"/>
      <w:lvlJc w:val="left"/>
      <w:pPr>
        <w:ind w:left="4320" w:hanging="360"/>
      </w:pPr>
      <w:rPr>
        <w:rFonts w:ascii="Courier New" w:hAnsi="Courier New" w:cs="Courier New" w:hint="default"/>
      </w:rPr>
    </w:lvl>
    <w:lvl w:ilvl="5" w:tplc="A0AC6E08">
      <w:start w:val="1"/>
      <w:numFmt w:val="bullet"/>
      <w:lvlText w:val=""/>
      <w:lvlJc w:val="left"/>
      <w:pPr>
        <w:ind w:left="5040" w:hanging="360"/>
      </w:pPr>
      <w:rPr>
        <w:rFonts w:ascii="Wingdings" w:hAnsi="Wingdings" w:hint="default"/>
      </w:rPr>
    </w:lvl>
    <w:lvl w:ilvl="6" w:tplc="A78AC73C">
      <w:start w:val="1"/>
      <w:numFmt w:val="bullet"/>
      <w:lvlText w:val=""/>
      <w:lvlJc w:val="left"/>
      <w:pPr>
        <w:ind w:left="5760" w:hanging="360"/>
      </w:pPr>
      <w:rPr>
        <w:rFonts w:ascii="Symbol" w:hAnsi="Symbol" w:hint="default"/>
      </w:rPr>
    </w:lvl>
    <w:lvl w:ilvl="7" w:tplc="D252541C">
      <w:start w:val="1"/>
      <w:numFmt w:val="bullet"/>
      <w:lvlText w:val="o"/>
      <w:lvlJc w:val="left"/>
      <w:pPr>
        <w:ind w:left="6480" w:hanging="360"/>
      </w:pPr>
      <w:rPr>
        <w:rFonts w:ascii="Courier New" w:hAnsi="Courier New" w:cs="Courier New" w:hint="default"/>
      </w:rPr>
    </w:lvl>
    <w:lvl w:ilvl="8" w:tplc="353214F8">
      <w:start w:val="1"/>
      <w:numFmt w:val="bullet"/>
      <w:lvlText w:val=""/>
      <w:lvlJc w:val="left"/>
      <w:pPr>
        <w:ind w:left="7200" w:hanging="360"/>
      </w:pPr>
      <w:rPr>
        <w:rFonts w:ascii="Wingdings" w:hAnsi="Wingdings" w:hint="default"/>
      </w:rPr>
    </w:lvl>
  </w:abstractNum>
  <w:abstractNum w:abstractNumId="2" w15:restartNumberingAfterBreak="0">
    <w:nsid w:val="10DB5C5D"/>
    <w:multiLevelType w:val="multilevel"/>
    <w:tmpl w:val="392EE6B2"/>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2737697"/>
    <w:multiLevelType w:val="hybridMultilevel"/>
    <w:tmpl w:val="B95C7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E82828"/>
    <w:multiLevelType w:val="hybridMultilevel"/>
    <w:tmpl w:val="7674AAEC"/>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5" w15:restartNumberingAfterBreak="0">
    <w:nsid w:val="1B92590E"/>
    <w:multiLevelType w:val="hybridMultilevel"/>
    <w:tmpl w:val="847294C2"/>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C7445B"/>
    <w:multiLevelType w:val="hybridMultilevel"/>
    <w:tmpl w:val="2C702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5879DB"/>
    <w:multiLevelType w:val="hybridMultilevel"/>
    <w:tmpl w:val="3DD0B0CC"/>
    <w:lvl w:ilvl="0" w:tplc="3C2A6E0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DE1EDB"/>
    <w:multiLevelType w:val="hybridMultilevel"/>
    <w:tmpl w:val="C6009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FF0251"/>
    <w:multiLevelType w:val="hybridMultilevel"/>
    <w:tmpl w:val="FC7CC3CC"/>
    <w:lvl w:ilvl="0" w:tplc="06C04352">
      <w:start w:val="1"/>
      <w:numFmt w:val="decimal"/>
      <w:lvlText w:val="%1."/>
      <w:lvlJc w:val="left"/>
      <w:pPr>
        <w:ind w:left="720" w:hanging="360"/>
      </w:pPr>
    </w:lvl>
    <w:lvl w:ilvl="1" w:tplc="F7680E06">
      <w:start w:val="1"/>
      <w:numFmt w:val="lowerLetter"/>
      <w:lvlText w:val="%2."/>
      <w:lvlJc w:val="left"/>
      <w:pPr>
        <w:ind w:left="1440" w:hanging="360"/>
      </w:pPr>
    </w:lvl>
    <w:lvl w:ilvl="2" w:tplc="6A4E8BC4">
      <w:start w:val="1"/>
      <w:numFmt w:val="lowerRoman"/>
      <w:lvlText w:val="%3."/>
      <w:lvlJc w:val="right"/>
      <w:pPr>
        <w:ind w:left="2160" w:hanging="180"/>
      </w:pPr>
    </w:lvl>
    <w:lvl w:ilvl="3" w:tplc="70CCAE64">
      <w:start w:val="1"/>
      <w:numFmt w:val="decimal"/>
      <w:lvlText w:val="%4."/>
      <w:lvlJc w:val="left"/>
      <w:pPr>
        <w:ind w:left="2880" w:hanging="360"/>
      </w:pPr>
    </w:lvl>
    <w:lvl w:ilvl="4" w:tplc="E20EB3EC">
      <w:start w:val="1"/>
      <w:numFmt w:val="lowerLetter"/>
      <w:lvlText w:val="%5."/>
      <w:lvlJc w:val="left"/>
      <w:pPr>
        <w:ind w:left="3600" w:hanging="360"/>
      </w:pPr>
    </w:lvl>
    <w:lvl w:ilvl="5" w:tplc="1862C75A">
      <w:start w:val="1"/>
      <w:numFmt w:val="lowerRoman"/>
      <w:lvlText w:val="%6."/>
      <w:lvlJc w:val="right"/>
      <w:pPr>
        <w:ind w:left="4320" w:hanging="180"/>
      </w:pPr>
    </w:lvl>
    <w:lvl w:ilvl="6" w:tplc="6B96DB4E">
      <w:start w:val="1"/>
      <w:numFmt w:val="decimal"/>
      <w:lvlText w:val="%7."/>
      <w:lvlJc w:val="left"/>
      <w:pPr>
        <w:ind w:left="5040" w:hanging="360"/>
      </w:pPr>
    </w:lvl>
    <w:lvl w:ilvl="7" w:tplc="FB7C8834">
      <w:start w:val="1"/>
      <w:numFmt w:val="lowerLetter"/>
      <w:lvlText w:val="%8."/>
      <w:lvlJc w:val="left"/>
      <w:pPr>
        <w:ind w:left="5760" w:hanging="360"/>
      </w:pPr>
    </w:lvl>
    <w:lvl w:ilvl="8" w:tplc="A596EC8E">
      <w:start w:val="1"/>
      <w:numFmt w:val="lowerRoman"/>
      <w:lvlText w:val="%9."/>
      <w:lvlJc w:val="right"/>
      <w:pPr>
        <w:ind w:left="6480" w:hanging="180"/>
      </w:pPr>
    </w:lvl>
  </w:abstractNum>
  <w:abstractNum w:abstractNumId="10" w15:restartNumberingAfterBreak="0">
    <w:nsid w:val="21F3263E"/>
    <w:multiLevelType w:val="hybridMultilevel"/>
    <w:tmpl w:val="0818D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260661"/>
    <w:multiLevelType w:val="hybridMultilevel"/>
    <w:tmpl w:val="BF8E4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F21BDF"/>
    <w:multiLevelType w:val="hybridMultilevel"/>
    <w:tmpl w:val="4828770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3" w15:restartNumberingAfterBreak="0">
    <w:nsid w:val="2D5140D9"/>
    <w:multiLevelType w:val="hybridMultilevel"/>
    <w:tmpl w:val="419A17F4"/>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4" w15:restartNumberingAfterBreak="0">
    <w:nsid w:val="2E635101"/>
    <w:multiLevelType w:val="hybridMultilevel"/>
    <w:tmpl w:val="B9A688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676803"/>
    <w:multiLevelType w:val="hybridMultilevel"/>
    <w:tmpl w:val="098C8CF2"/>
    <w:lvl w:ilvl="0" w:tplc="0407000F">
      <w:start w:val="1"/>
      <w:numFmt w:val="decimal"/>
      <w:lvlText w:val="%1."/>
      <w:lvlJc w:val="left"/>
      <w:pPr>
        <w:ind w:left="720" w:hanging="360"/>
      </w:pPr>
    </w:lvl>
    <w:lvl w:ilvl="1" w:tplc="04070011">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96F0C4F"/>
    <w:multiLevelType w:val="hybridMultilevel"/>
    <w:tmpl w:val="E83E5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3F0D0E"/>
    <w:multiLevelType w:val="hybridMultilevel"/>
    <w:tmpl w:val="E34C976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E3B2376"/>
    <w:multiLevelType w:val="hybridMultilevel"/>
    <w:tmpl w:val="A414208C"/>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1243AD1"/>
    <w:multiLevelType w:val="hybridMultilevel"/>
    <w:tmpl w:val="57364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480321"/>
    <w:multiLevelType w:val="hybridMultilevel"/>
    <w:tmpl w:val="911EC8EE"/>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BF0595"/>
    <w:multiLevelType w:val="hybridMultilevel"/>
    <w:tmpl w:val="99CE1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0D355F"/>
    <w:multiLevelType w:val="hybridMultilevel"/>
    <w:tmpl w:val="8D047DF0"/>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824064"/>
    <w:multiLevelType w:val="hybridMultilevel"/>
    <w:tmpl w:val="0C60F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F57FCD"/>
    <w:multiLevelType w:val="hybridMultilevel"/>
    <w:tmpl w:val="50F66736"/>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EE7254"/>
    <w:multiLevelType w:val="hybridMultilevel"/>
    <w:tmpl w:val="BACA7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B0032A"/>
    <w:multiLevelType w:val="hybridMultilevel"/>
    <w:tmpl w:val="1EFAB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54409E"/>
    <w:multiLevelType w:val="hybridMultilevel"/>
    <w:tmpl w:val="64241388"/>
    <w:lvl w:ilvl="0" w:tplc="B3704838">
      <w:start w:val="1"/>
      <w:numFmt w:val="bullet"/>
      <w:lvlText w:val=""/>
      <w:lvlJc w:val="left"/>
      <w:pPr>
        <w:ind w:left="720" w:hanging="360"/>
      </w:pPr>
      <w:rPr>
        <w:rFonts w:ascii="Symbol" w:hAnsi="Symbol" w:hint="default"/>
      </w:rPr>
    </w:lvl>
    <w:lvl w:ilvl="1" w:tplc="F266E76A">
      <w:start w:val="1"/>
      <w:numFmt w:val="bullet"/>
      <w:lvlText w:val="o"/>
      <w:lvlJc w:val="left"/>
      <w:pPr>
        <w:ind w:left="1440" w:hanging="360"/>
      </w:pPr>
      <w:rPr>
        <w:rFonts w:ascii="Courier New" w:hAnsi="Courier New" w:cs="Courier New" w:hint="default"/>
      </w:rPr>
    </w:lvl>
    <w:lvl w:ilvl="2" w:tplc="75C80E76">
      <w:start w:val="1"/>
      <w:numFmt w:val="bullet"/>
      <w:lvlText w:val="-"/>
      <w:lvlJc w:val="left"/>
      <w:pPr>
        <w:ind w:left="2160" w:hanging="360"/>
      </w:pPr>
      <w:rPr>
        <w:rFonts w:ascii="Times New Roman" w:eastAsiaTheme="minorHAnsi" w:hAnsi="Times New Roman" w:cs="Times New Roman" w:hint="default"/>
      </w:rPr>
    </w:lvl>
    <w:lvl w:ilvl="3" w:tplc="11009148">
      <w:start w:val="1"/>
      <w:numFmt w:val="bullet"/>
      <w:lvlText w:val=""/>
      <w:lvlJc w:val="left"/>
      <w:pPr>
        <w:ind w:left="2880" w:hanging="360"/>
      </w:pPr>
      <w:rPr>
        <w:rFonts w:ascii="Symbol" w:hAnsi="Symbol" w:hint="default"/>
      </w:rPr>
    </w:lvl>
    <w:lvl w:ilvl="4" w:tplc="F1B2E024">
      <w:start w:val="1"/>
      <w:numFmt w:val="bullet"/>
      <w:lvlText w:val="o"/>
      <w:lvlJc w:val="left"/>
      <w:pPr>
        <w:ind w:left="3600" w:hanging="360"/>
      </w:pPr>
      <w:rPr>
        <w:rFonts w:ascii="Courier New" w:hAnsi="Courier New" w:cs="Courier New" w:hint="default"/>
      </w:rPr>
    </w:lvl>
    <w:lvl w:ilvl="5" w:tplc="80BA007C">
      <w:start w:val="1"/>
      <w:numFmt w:val="bullet"/>
      <w:lvlText w:val=""/>
      <w:lvlJc w:val="left"/>
      <w:pPr>
        <w:ind w:left="4320" w:hanging="360"/>
      </w:pPr>
      <w:rPr>
        <w:rFonts w:ascii="Wingdings" w:hAnsi="Wingdings" w:hint="default"/>
      </w:rPr>
    </w:lvl>
    <w:lvl w:ilvl="6" w:tplc="CEB46374">
      <w:start w:val="1"/>
      <w:numFmt w:val="bullet"/>
      <w:lvlText w:val=""/>
      <w:lvlJc w:val="left"/>
      <w:pPr>
        <w:ind w:left="5040" w:hanging="360"/>
      </w:pPr>
      <w:rPr>
        <w:rFonts w:ascii="Symbol" w:hAnsi="Symbol" w:hint="default"/>
      </w:rPr>
    </w:lvl>
    <w:lvl w:ilvl="7" w:tplc="F2AE8A7E">
      <w:start w:val="1"/>
      <w:numFmt w:val="bullet"/>
      <w:lvlText w:val="o"/>
      <w:lvlJc w:val="left"/>
      <w:pPr>
        <w:ind w:left="5760" w:hanging="360"/>
      </w:pPr>
      <w:rPr>
        <w:rFonts w:ascii="Courier New" w:hAnsi="Courier New" w:cs="Courier New" w:hint="default"/>
      </w:rPr>
    </w:lvl>
    <w:lvl w:ilvl="8" w:tplc="8B0E39FC">
      <w:start w:val="1"/>
      <w:numFmt w:val="bullet"/>
      <w:lvlText w:val=""/>
      <w:lvlJc w:val="left"/>
      <w:pPr>
        <w:ind w:left="6480" w:hanging="360"/>
      </w:pPr>
      <w:rPr>
        <w:rFonts w:ascii="Wingdings" w:hAnsi="Wingdings" w:hint="default"/>
      </w:rPr>
    </w:lvl>
  </w:abstractNum>
  <w:abstractNum w:abstractNumId="28" w15:restartNumberingAfterBreak="0">
    <w:nsid w:val="5E8C7B29"/>
    <w:multiLevelType w:val="hybridMultilevel"/>
    <w:tmpl w:val="216ED094"/>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545222"/>
    <w:multiLevelType w:val="hybridMultilevel"/>
    <w:tmpl w:val="3794A374"/>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30" w15:restartNumberingAfterBreak="0">
    <w:nsid w:val="63E47767"/>
    <w:multiLevelType w:val="hybridMultilevel"/>
    <w:tmpl w:val="CE401B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65B6891A">
      <w:numFmt w:val="bullet"/>
      <w:lvlText w:val="-"/>
      <w:lvlJc w:val="left"/>
      <w:pPr>
        <w:ind w:left="2160" w:hanging="360"/>
      </w:pPr>
      <w:rPr>
        <w:rFonts w:ascii="Times New Roman" w:eastAsiaTheme="minorHAnsi"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4556AF5"/>
    <w:multiLevelType w:val="hybridMultilevel"/>
    <w:tmpl w:val="08F062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8321FD8"/>
    <w:multiLevelType w:val="hybridMultilevel"/>
    <w:tmpl w:val="D0FC14D2"/>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B5233E"/>
    <w:multiLevelType w:val="hybridMultilevel"/>
    <w:tmpl w:val="DCFC61C0"/>
    <w:lvl w:ilvl="0" w:tplc="0F4427D0">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6BF20303"/>
    <w:multiLevelType w:val="hybridMultilevel"/>
    <w:tmpl w:val="B6985C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CA369A0"/>
    <w:multiLevelType w:val="hybridMultilevel"/>
    <w:tmpl w:val="D1565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1477E26"/>
    <w:multiLevelType w:val="hybridMultilevel"/>
    <w:tmpl w:val="7EBC5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7EC75CF"/>
    <w:multiLevelType w:val="hybridMultilevel"/>
    <w:tmpl w:val="D3E46398"/>
    <w:lvl w:ilvl="0" w:tplc="56603B02">
      <w:start w:val="1"/>
      <w:numFmt w:val="bullet"/>
      <w:lvlText w:val="-"/>
      <w:lvlJc w:val="left"/>
      <w:pPr>
        <w:ind w:left="1080" w:hanging="360"/>
      </w:pPr>
      <w:rPr>
        <w:rFonts w:ascii="Calibri" w:eastAsiaTheme="minorHAnsi" w:hAnsi="Calibri" w:cs="Calibri" w:hint="default"/>
      </w:rPr>
    </w:lvl>
    <w:lvl w:ilvl="1" w:tplc="401AA508">
      <w:start w:val="1"/>
      <w:numFmt w:val="bullet"/>
      <w:lvlText w:val="o"/>
      <w:lvlJc w:val="left"/>
      <w:pPr>
        <w:ind w:left="1800" w:hanging="360"/>
      </w:pPr>
      <w:rPr>
        <w:rFonts w:ascii="Courier New" w:hAnsi="Courier New" w:cs="Courier New" w:hint="default"/>
      </w:rPr>
    </w:lvl>
    <w:lvl w:ilvl="2" w:tplc="D3CCEEA4">
      <w:start w:val="1"/>
      <w:numFmt w:val="bullet"/>
      <w:lvlText w:val=""/>
      <w:lvlJc w:val="left"/>
      <w:pPr>
        <w:ind w:left="2520" w:hanging="360"/>
      </w:pPr>
      <w:rPr>
        <w:rFonts w:ascii="Wingdings" w:hAnsi="Wingdings" w:hint="default"/>
      </w:rPr>
    </w:lvl>
    <w:lvl w:ilvl="3" w:tplc="A5BA4876">
      <w:start w:val="1"/>
      <w:numFmt w:val="bullet"/>
      <w:lvlText w:val=""/>
      <w:lvlJc w:val="left"/>
      <w:pPr>
        <w:ind w:left="3240" w:hanging="360"/>
      </w:pPr>
      <w:rPr>
        <w:rFonts w:ascii="Symbol" w:hAnsi="Symbol" w:hint="default"/>
      </w:rPr>
    </w:lvl>
    <w:lvl w:ilvl="4" w:tplc="5E0ECFE0">
      <w:start w:val="1"/>
      <w:numFmt w:val="bullet"/>
      <w:lvlText w:val="o"/>
      <w:lvlJc w:val="left"/>
      <w:pPr>
        <w:ind w:left="3960" w:hanging="360"/>
      </w:pPr>
      <w:rPr>
        <w:rFonts w:ascii="Courier New" w:hAnsi="Courier New" w:cs="Courier New" w:hint="default"/>
      </w:rPr>
    </w:lvl>
    <w:lvl w:ilvl="5" w:tplc="4E465FC4">
      <w:start w:val="1"/>
      <w:numFmt w:val="bullet"/>
      <w:lvlText w:val=""/>
      <w:lvlJc w:val="left"/>
      <w:pPr>
        <w:ind w:left="4680" w:hanging="360"/>
      </w:pPr>
      <w:rPr>
        <w:rFonts w:ascii="Wingdings" w:hAnsi="Wingdings" w:hint="default"/>
      </w:rPr>
    </w:lvl>
    <w:lvl w:ilvl="6" w:tplc="66B81548">
      <w:start w:val="1"/>
      <w:numFmt w:val="bullet"/>
      <w:lvlText w:val=""/>
      <w:lvlJc w:val="left"/>
      <w:pPr>
        <w:ind w:left="5400" w:hanging="360"/>
      </w:pPr>
      <w:rPr>
        <w:rFonts w:ascii="Symbol" w:hAnsi="Symbol" w:hint="default"/>
      </w:rPr>
    </w:lvl>
    <w:lvl w:ilvl="7" w:tplc="C930CC44">
      <w:start w:val="1"/>
      <w:numFmt w:val="bullet"/>
      <w:lvlText w:val="o"/>
      <w:lvlJc w:val="left"/>
      <w:pPr>
        <w:ind w:left="6120" w:hanging="360"/>
      </w:pPr>
      <w:rPr>
        <w:rFonts w:ascii="Courier New" w:hAnsi="Courier New" w:cs="Courier New" w:hint="default"/>
      </w:rPr>
    </w:lvl>
    <w:lvl w:ilvl="8" w:tplc="0AC47EEE">
      <w:start w:val="1"/>
      <w:numFmt w:val="bullet"/>
      <w:lvlText w:val=""/>
      <w:lvlJc w:val="left"/>
      <w:pPr>
        <w:ind w:left="6840" w:hanging="360"/>
      </w:pPr>
      <w:rPr>
        <w:rFonts w:ascii="Wingdings" w:hAnsi="Wingdings" w:hint="default"/>
      </w:rPr>
    </w:lvl>
  </w:abstractNum>
  <w:abstractNum w:abstractNumId="38" w15:restartNumberingAfterBreak="0">
    <w:nsid w:val="7A2C40AA"/>
    <w:multiLevelType w:val="hybridMultilevel"/>
    <w:tmpl w:val="70D64CD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39" w15:restartNumberingAfterBreak="0">
    <w:nsid w:val="7ABD75C2"/>
    <w:multiLevelType w:val="hybridMultilevel"/>
    <w:tmpl w:val="A7A84C8E"/>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C87CE9"/>
    <w:multiLevelType w:val="hybridMultilevel"/>
    <w:tmpl w:val="8548B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C010134"/>
    <w:multiLevelType w:val="hybridMultilevel"/>
    <w:tmpl w:val="BFD013D8"/>
    <w:lvl w:ilvl="0" w:tplc="B096D706">
      <w:start w:val="1"/>
      <w:numFmt w:val="decimal"/>
      <w:lvlText w:val="%1)"/>
      <w:lvlJc w:val="left"/>
      <w:pPr>
        <w:ind w:left="1143" w:hanging="360"/>
      </w:pPr>
      <w:rPr>
        <w:rFonts w:hint="default"/>
      </w:rPr>
    </w:lvl>
    <w:lvl w:ilvl="1" w:tplc="04070019" w:tentative="1">
      <w:start w:val="1"/>
      <w:numFmt w:val="lowerLetter"/>
      <w:lvlText w:val="%2."/>
      <w:lvlJc w:val="left"/>
      <w:pPr>
        <w:ind w:left="1863" w:hanging="360"/>
      </w:pPr>
    </w:lvl>
    <w:lvl w:ilvl="2" w:tplc="0407001B" w:tentative="1">
      <w:start w:val="1"/>
      <w:numFmt w:val="lowerRoman"/>
      <w:lvlText w:val="%3."/>
      <w:lvlJc w:val="right"/>
      <w:pPr>
        <w:ind w:left="2583" w:hanging="180"/>
      </w:pPr>
    </w:lvl>
    <w:lvl w:ilvl="3" w:tplc="0407000F" w:tentative="1">
      <w:start w:val="1"/>
      <w:numFmt w:val="decimal"/>
      <w:lvlText w:val="%4."/>
      <w:lvlJc w:val="left"/>
      <w:pPr>
        <w:ind w:left="3303" w:hanging="360"/>
      </w:pPr>
    </w:lvl>
    <w:lvl w:ilvl="4" w:tplc="04070019" w:tentative="1">
      <w:start w:val="1"/>
      <w:numFmt w:val="lowerLetter"/>
      <w:lvlText w:val="%5."/>
      <w:lvlJc w:val="left"/>
      <w:pPr>
        <w:ind w:left="4023" w:hanging="360"/>
      </w:pPr>
    </w:lvl>
    <w:lvl w:ilvl="5" w:tplc="0407001B" w:tentative="1">
      <w:start w:val="1"/>
      <w:numFmt w:val="lowerRoman"/>
      <w:lvlText w:val="%6."/>
      <w:lvlJc w:val="right"/>
      <w:pPr>
        <w:ind w:left="4743" w:hanging="180"/>
      </w:pPr>
    </w:lvl>
    <w:lvl w:ilvl="6" w:tplc="0407000F" w:tentative="1">
      <w:start w:val="1"/>
      <w:numFmt w:val="decimal"/>
      <w:lvlText w:val="%7."/>
      <w:lvlJc w:val="left"/>
      <w:pPr>
        <w:ind w:left="5463" w:hanging="360"/>
      </w:pPr>
    </w:lvl>
    <w:lvl w:ilvl="7" w:tplc="04070019" w:tentative="1">
      <w:start w:val="1"/>
      <w:numFmt w:val="lowerLetter"/>
      <w:lvlText w:val="%8."/>
      <w:lvlJc w:val="left"/>
      <w:pPr>
        <w:ind w:left="6183" w:hanging="360"/>
      </w:pPr>
    </w:lvl>
    <w:lvl w:ilvl="8" w:tplc="0407001B" w:tentative="1">
      <w:start w:val="1"/>
      <w:numFmt w:val="lowerRoman"/>
      <w:lvlText w:val="%9."/>
      <w:lvlJc w:val="right"/>
      <w:pPr>
        <w:ind w:left="6903" w:hanging="180"/>
      </w:pPr>
    </w:lvl>
  </w:abstractNum>
  <w:abstractNum w:abstractNumId="42" w15:restartNumberingAfterBreak="0">
    <w:nsid w:val="7E61253B"/>
    <w:multiLevelType w:val="hybridMultilevel"/>
    <w:tmpl w:val="04D6D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FEF48A8"/>
    <w:multiLevelType w:val="hybridMultilevel"/>
    <w:tmpl w:val="1B7A7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1279797">
    <w:abstractNumId w:val="0"/>
  </w:num>
  <w:num w:numId="2" w16cid:durableId="385224206">
    <w:abstractNumId w:val="23"/>
  </w:num>
  <w:num w:numId="3" w16cid:durableId="459691652">
    <w:abstractNumId w:val="11"/>
  </w:num>
  <w:num w:numId="4" w16cid:durableId="1871137719">
    <w:abstractNumId w:val="13"/>
  </w:num>
  <w:num w:numId="5" w16cid:durableId="1898933835">
    <w:abstractNumId w:val="29"/>
  </w:num>
  <w:num w:numId="6" w16cid:durableId="739863242">
    <w:abstractNumId w:val="15"/>
  </w:num>
  <w:num w:numId="7" w16cid:durableId="1699815390">
    <w:abstractNumId w:val="38"/>
  </w:num>
  <w:num w:numId="8" w16cid:durableId="1421488505">
    <w:abstractNumId w:val="12"/>
  </w:num>
  <w:num w:numId="9" w16cid:durableId="636911139">
    <w:abstractNumId w:val="36"/>
  </w:num>
  <w:num w:numId="10" w16cid:durableId="1518692283">
    <w:abstractNumId w:val="31"/>
  </w:num>
  <w:num w:numId="11" w16cid:durableId="2027947214">
    <w:abstractNumId w:val="6"/>
  </w:num>
  <w:num w:numId="12" w16cid:durableId="318844535">
    <w:abstractNumId w:val="28"/>
  </w:num>
  <w:num w:numId="13" w16cid:durableId="1631282354">
    <w:abstractNumId w:val="20"/>
  </w:num>
  <w:num w:numId="14" w16cid:durableId="1155025589">
    <w:abstractNumId w:val="22"/>
  </w:num>
  <w:num w:numId="15" w16cid:durableId="2117405911">
    <w:abstractNumId w:val="32"/>
  </w:num>
  <w:num w:numId="16" w16cid:durableId="992686076">
    <w:abstractNumId w:val="24"/>
  </w:num>
  <w:num w:numId="17" w16cid:durableId="595403248">
    <w:abstractNumId w:val="5"/>
  </w:num>
  <w:num w:numId="18" w16cid:durableId="350448447">
    <w:abstractNumId w:val="7"/>
  </w:num>
  <w:num w:numId="19" w16cid:durableId="881404781">
    <w:abstractNumId w:val="39"/>
  </w:num>
  <w:num w:numId="20" w16cid:durableId="1871841504">
    <w:abstractNumId w:val="4"/>
  </w:num>
  <w:num w:numId="21" w16cid:durableId="1688673265">
    <w:abstractNumId w:val="21"/>
  </w:num>
  <w:num w:numId="22" w16cid:durableId="1085958085">
    <w:abstractNumId w:val="40"/>
  </w:num>
  <w:num w:numId="23" w16cid:durableId="408961182">
    <w:abstractNumId w:val="35"/>
  </w:num>
  <w:num w:numId="24" w16cid:durableId="530411275">
    <w:abstractNumId w:val="16"/>
  </w:num>
  <w:num w:numId="25" w16cid:durableId="1765495387">
    <w:abstractNumId w:val="42"/>
  </w:num>
  <w:num w:numId="26" w16cid:durableId="1131244111">
    <w:abstractNumId w:val="19"/>
  </w:num>
  <w:num w:numId="27" w16cid:durableId="610671779">
    <w:abstractNumId w:val="8"/>
  </w:num>
  <w:num w:numId="28" w16cid:durableId="659311970">
    <w:abstractNumId w:val="14"/>
  </w:num>
  <w:num w:numId="29" w16cid:durableId="932590143">
    <w:abstractNumId w:val="10"/>
  </w:num>
  <w:num w:numId="30" w16cid:durableId="1067456372">
    <w:abstractNumId w:val="43"/>
  </w:num>
  <w:num w:numId="31" w16cid:durableId="670372549">
    <w:abstractNumId w:val="26"/>
  </w:num>
  <w:num w:numId="32" w16cid:durableId="1073552391">
    <w:abstractNumId w:val="25"/>
  </w:num>
  <w:num w:numId="33" w16cid:durableId="1214922769">
    <w:abstractNumId w:val="41"/>
  </w:num>
  <w:num w:numId="34" w16cid:durableId="861671625">
    <w:abstractNumId w:val="3"/>
  </w:num>
  <w:num w:numId="35" w16cid:durableId="2043437530">
    <w:abstractNumId w:val="18"/>
  </w:num>
  <w:num w:numId="36" w16cid:durableId="899708670">
    <w:abstractNumId w:val="30"/>
  </w:num>
  <w:num w:numId="37" w16cid:durableId="1081416435">
    <w:abstractNumId w:val="34"/>
  </w:num>
  <w:num w:numId="38" w16cid:durableId="2077390360">
    <w:abstractNumId w:val="33"/>
  </w:num>
  <w:num w:numId="39" w16cid:durableId="759984610">
    <w:abstractNumId w:val="17"/>
  </w:num>
  <w:num w:numId="40" w16cid:durableId="11502529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8672416">
    <w:abstractNumId w:val="27"/>
  </w:num>
  <w:num w:numId="42" w16cid:durableId="4702946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41286536">
    <w:abstractNumId w:val="37"/>
  </w:num>
  <w:num w:numId="44" w16cid:durableId="498928678">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 w:dllVersion="2"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62E"/>
    <w:rsid w:val="00000F4C"/>
    <w:rsid w:val="00003442"/>
    <w:rsid w:val="00003527"/>
    <w:rsid w:val="00003F3E"/>
    <w:rsid w:val="00003FDD"/>
    <w:rsid w:val="00007B8A"/>
    <w:rsid w:val="000103C6"/>
    <w:rsid w:val="00010541"/>
    <w:rsid w:val="0001501A"/>
    <w:rsid w:val="00021D77"/>
    <w:rsid w:val="00022B37"/>
    <w:rsid w:val="000268B6"/>
    <w:rsid w:val="00027520"/>
    <w:rsid w:val="00030C44"/>
    <w:rsid w:val="00031DE9"/>
    <w:rsid w:val="0003437B"/>
    <w:rsid w:val="000343F3"/>
    <w:rsid w:val="000404FF"/>
    <w:rsid w:val="00054699"/>
    <w:rsid w:val="0006248C"/>
    <w:rsid w:val="0007056E"/>
    <w:rsid w:val="0007337E"/>
    <w:rsid w:val="000775E9"/>
    <w:rsid w:val="000778A2"/>
    <w:rsid w:val="000956AC"/>
    <w:rsid w:val="000A3C44"/>
    <w:rsid w:val="000B0A80"/>
    <w:rsid w:val="000B7039"/>
    <w:rsid w:val="000C38C0"/>
    <w:rsid w:val="000C5CB8"/>
    <w:rsid w:val="000C5F8D"/>
    <w:rsid w:val="000C75A9"/>
    <w:rsid w:val="000E0FBF"/>
    <w:rsid w:val="000E663F"/>
    <w:rsid w:val="000F54F2"/>
    <w:rsid w:val="0010273F"/>
    <w:rsid w:val="00102AB0"/>
    <w:rsid w:val="00103A3E"/>
    <w:rsid w:val="00105D61"/>
    <w:rsid w:val="00114F6B"/>
    <w:rsid w:val="00121D4E"/>
    <w:rsid w:val="0012614D"/>
    <w:rsid w:val="00126CB3"/>
    <w:rsid w:val="00133AF4"/>
    <w:rsid w:val="00152534"/>
    <w:rsid w:val="00154B0E"/>
    <w:rsid w:val="001611EA"/>
    <w:rsid w:val="00161316"/>
    <w:rsid w:val="001723E7"/>
    <w:rsid w:val="00173AF8"/>
    <w:rsid w:val="00175B12"/>
    <w:rsid w:val="00181459"/>
    <w:rsid w:val="001831F2"/>
    <w:rsid w:val="00186327"/>
    <w:rsid w:val="001921D1"/>
    <w:rsid w:val="00192362"/>
    <w:rsid w:val="00194176"/>
    <w:rsid w:val="00194749"/>
    <w:rsid w:val="0019553D"/>
    <w:rsid w:val="0019760C"/>
    <w:rsid w:val="00197CD7"/>
    <w:rsid w:val="001C59FB"/>
    <w:rsid w:val="001C5FF1"/>
    <w:rsid w:val="001C74FB"/>
    <w:rsid w:val="001D1A95"/>
    <w:rsid w:val="001D4D06"/>
    <w:rsid w:val="001D5C34"/>
    <w:rsid w:val="001D69DF"/>
    <w:rsid w:val="001E0939"/>
    <w:rsid w:val="001E222E"/>
    <w:rsid w:val="001F21C7"/>
    <w:rsid w:val="001F2D86"/>
    <w:rsid w:val="001F5628"/>
    <w:rsid w:val="00210E4C"/>
    <w:rsid w:val="002176E7"/>
    <w:rsid w:val="00224396"/>
    <w:rsid w:val="00227FB0"/>
    <w:rsid w:val="00234F63"/>
    <w:rsid w:val="0024240D"/>
    <w:rsid w:val="00254639"/>
    <w:rsid w:val="00267005"/>
    <w:rsid w:val="002860F9"/>
    <w:rsid w:val="00286E9E"/>
    <w:rsid w:val="00293656"/>
    <w:rsid w:val="0029383D"/>
    <w:rsid w:val="002A116D"/>
    <w:rsid w:val="002B0EF9"/>
    <w:rsid w:val="002B7026"/>
    <w:rsid w:val="002C54E0"/>
    <w:rsid w:val="002D7A39"/>
    <w:rsid w:val="002D7BC2"/>
    <w:rsid w:val="002E6365"/>
    <w:rsid w:val="002F1C89"/>
    <w:rsid w:val="0030308D"/>
    <w:rsid w:val="003111E0"/>
    <w:rsid w:val="00312894"/>
    <w:rsid w:val="00313A00"/>
    <w:rsid w:val="003165E3"/>
    <w:rsid w:val="00317FB6"/>
    <w:rsid w:val="003255E0"/>
    <w:rsid w:val="00333857"/>
    <w:rsid w:val="003347DB"/>
    <w:rsid w:val="00336DDF"/>
    <w:rsid w:val="0033714A"/>
    <w:rsid w:val="00343C54"/>
    <w:rsid w:val="00343D55"/>
    <w:rsid w:val="003656CD"/>
    <w:rsid w:val="0036605D"/>
    <w:rsid w:val="003675B6"/>
    <w:rsid w:val="00374D16"/>
    <w:rsid w:val="0038192F"/>
    <w:rsid w:val="00392B0B"/>
    <w:rsid w:val="003A39F0"/>
    <w:rsid w:val="003B35EB"/>
    <w:rsid w:val="003B455E"/>
    <w:rsid w:val="003B6A5E"/>
    <w:rsid w:val="003C04C5"/>
    <w:rsid w:val="003C4BB6"/>
    <w:rsid w:val="003C7C68"/>
    <w:rsid w:val="003D381A"/>
    <w:rsid w:val="003E52BA"/>
    <w:rsid w:val="003E5DF8"/>
    <w:rsid w:val="003F59F2"/>
    <w:rsid w:val="00400DC6"/>
    <w:rsid w:val="00406EE2"/>
    <w:rsid w:val="00412398"/>
    <w:rsid w:val="00413472"/>
    <w:rsid w:val="004159EA"/>
    <w:rsid w:val="00420668"/>
    <w:rsid w:val="004304E5"/>
    <w:rsid w:val="00452AF1"/>
    <w:rsid w:val="00455C5C"/>
    <w:rsid w:val="004624B0"/>
    <w:rsid w:val="00466C6E"/>
    <w:rsid w:val="0047140D"/>
    <w:rsid w:val="00472E19"/>
    <w:rsid w:val="00484826"/>
    <w:rsid w:val="00490A15"/>
    <w:rsid w:val="00491A28"/>
    <w:rsid w:val="00497F93"/>
    <w:rsid w:val="004A06B6"/>
    <w:rsid w:val="004A19F3"/>
    <w:rsid w:val="004A334F"/>
    <w:rsid w:val="004B0899"/>
    <w:rsid w:val="004C3709"/>
    <w:rsid w:val="004C4825"/>
    <w:rsid w:val="004C724C"/>
    <w:rsid w:val="004D1C2C"/>
    <w:rsid w:val="004D4699"/>
    <w:rsid w:val="004D49E0"/>
    <w:rsid w:val="004D63AA"/>
    <w:rsid w:val="004F0FE9"/>
    <w:rsid w:val="004F1A28"/>
    <w:rsid w:val="004F52DB"/>
    <w:rsid w:val="004F558B"/>
    <w:rsid w:val="00512455"/>
    <w:rsid w:val="00513218"/>
    <w:rsid w:val="00520227"/>
    <w:rsid w:val="005307AE"/>
    <w:rsid w:val="00534B1F"/>
    <w:rsid w:val="00540634"/>
    <w:rsid w:val="005473CB"/>
    <w:rsid w:val="00562413"/>
    <w:rsid w:val="00562E06"/>
    <w:rsid w:val="005724AE"/>
    <w:rsid w:val="00573FF4"/>
    <w:rsid w:val="00577BBC"/>
    <w:rsid w:val="005A2014"/>
    <w:rsid w:val="005B30D5"/>
    <w:rsid w:val="005B395C"/>
    <w:rsid w:val="005B3FDC"/>
    <w:rsid w:val="005B65DA"/>
    <w:rsid w:val="005B7CC6"/>
    <w:rsid w:val="005D3862"/>
    <w:rsid w:val="005D4A94"/>
    <w:rsid w:val="005D5CBA"/>
    <w:rsid w:val="005D6528"/>
    <w:rsid w:val="005D7143"/>
    <w:rsid w:val="005E3283"/>
    <w:rsid w:val="005E7A71"/>
    <w:rsid w:val="005F423A"/>
    <w:rsid w:val="006024D0"/>
    <w:rsid w:val="0061069E"/>
    <w:rsid w:val="00611C99"/>
    <w:rsid w:val="00612E87"/>
    <w:rsid w:val="00617665"/>
    <w:rsid w:val="00621F34"/>
    <w:rsid w:val="0062272C"/>
    <w:rsid w:val="00627200"/>
    <w:rsid w:val="006306D9"/>
    <w:rsid w:val="0063642E"/>
    <w:rsid w:val="00640AC6"/>
    <w:rsid w:val="006425F4"/>
    <w:rsid w:val="006444B2"/>
    <w:rsid w:val="00651E27"/>
    <w:rsid w:val="00656706"/>
    <w:rsid w:val="00662571"/>
    <w:rsid w:val="006627C7"/>
    <w:rsid w:val="0066564D"/>
    <w:rsid w:val="00672ACE"/>
    <w:rsid w:val="00672BF4"/>
    <w:rsid w:val="00673A62"/>
    <w:rsid w:val="00676812"/>
    <w:rsid w:val="006819D4"/>
    <w:rsid w:val="00687FE4"/>
    <w:rsid w:val="006943DF"/>
    <w:rsid w:val="00696DFA"/>
    <w:rsid w:val="00696FA0"/>
    <w:rsid w:val="006A04FD"/>
    <w:rsid w:val="006A1C66"/>
    <w:rsid w:val="006B1B43"/>
    <w:rsid w:val="006B47BA"/>
    <w:rsid w:val="006B6E64"/>
    <w:rsid w:val="006C62C8"/>
    <w:rsid w:val="006F358E"/>
    <w:rsid w:val="006F4242"/>
    <w:rsid w:val="006F530C"/>
    <w:rsid w:val="006F54E4"/>
    <w:rsid w:val="007019AB"/>
    <w:rsid w:val="007047B5"/>
    <w:rsid w:val="007119F2"/>
    <w:rsid w:val="00714AA9"/>
    <w:rsid w:val="007377F4"/>
    <w:rsid w:val="00737FFB"/>
    <w:rsid w:val="0074497E"/>
    <w:rsid w:val="00753298"/>
    <w:rsid w:val="00754F5E"/>
    <w:rsid w:val="007641ED"/>
    <w:rsid w:val="007643E7"/>
    <w:rsid w:val="007741C2"/>
    <w:rsid w:val="007959F6"/>
    <w:rsid w:val="007A2AC4"/>
    <w:rsid w:val="007A3475"/>
    <w:rsid w:val="007A48D7"/>
    <w:rsid w:val="007C08FA"/>
    <w:rsid w:val="007C1017"/>
    <w:rsid w:val="007D195F"/>
    <w:rsid w:val="007D6610"/>
    <w:rsid w:val="007D6C9C"/>
    <w:rsid w:val="007E09D4"/>
    <w:rsid w:val="007E0B1A"/>
    <w:rsid w:val="007E0B29"/>
    <w:rsid w:val="007E1A46"/>
    <w:rsid w:val="007E68AA"/>
    <w:rsid w:val="007E7825"/>
    <w:rsid w:val="007F3328"/>
    <w:rsid w:val="00802FAC"/>
    <w:rsid w:val="00806D4B"/>
    <w:rsid w:val="00810877"/>
    <w:rsid w:val="00813521"/>
    <w:rsid w:val="00820ADE"/>
    <w:rsid w:val="00822708"/>
    <w:rsid w:val="00823354"/>
    <w:rsid w:val="00826D95"/>
    <w:rsid w:val="00832427"/>
    <w:rsid w:val="00837956"/>
    <w:rsid w:val="00837CC8"/>
    <w:rsid w:val="008406C4"/>
    <w:rsid w:val="00843917"/>
    <w:rsid w:val="0084572F"/>
    <w:rsid w:val="00853794"/>
    <w:rsid w:val="008603EC"/>
    <w:rsid w:val="00860A19"/>
    <w:rsid w:val="00862313"/>
    <w:rsid w:val="0086397C"/>
    <w:rsid w:val="00872BCA"/>
    <w:rsid w:val="00880B75"/>
    <w:rsid w:val="00881A97"/>
    <w:rsid w:val="00882609"/>
    <w:rsid w:val="008846D8"/>
    <w:rsid w:val="00887D03"/>
    <w:rsid w:val="00891249"/>
    <w:rsid w:val="008A09AC"/>
    <w:rsid w:val="008A118A"/>
    <w:rsid w:val="008A5B32"/>
    <w:rsid w:val="008A7996"/>
    <w:rsid w:val="008B4C02"/>
    <w:rsid w:val="008B7C10"/>
    <w:rsid w:val="008C2536"/>
    <w:rsid w:val="008C386C"/>
    <w:rsid w:val="008C4170"/>
    <w:rsid w:val="008C5137"/>
    <w:rsid w:val="008C67B0"/>
    <w:rsid w:val="008E053B"/>
    <w:rsid w:val="008E2893"/>
    <w:rsid w:val="008E62B0"/>
    <w:rsid w:val="008F294D"/>
    <w:rsid w:val="00912BD0"/>
    <w:rsid w:val="00916098"/>
    <w:rsid w:val="009234C1"/>
    <w:rsid w:val="00923633"/>
    <w:rsid w:val="0093156B"/>
    <w:rsid w:val="009320CE"/>
    <w:rsid w:val="009320F7"/>
    <w:rsid w:val="00933726"/>
    <w:rsid w:val="00941EF3"/>
    <w:rsid w:val="00945EC9"/>
    <w:rsid w:val="00950D7D"/>
    <w:rsid w:val="0095487D"/>
    <w:rsid w:val="009565FF"/>
    <w:rsid w:val="00961462"/>
    <w:rsid w:val="00963DCD"/>
    <w:rsid w:val="00966CDE"/>
    <w:rsid w:val="00972ABF"/>
    <w:rsid w:val="00976C94"/>
    <w:rsid w:val="009B0AB7"/>
    <w:rsid w:val="009B5F8F"/>
    <w:rsid w:val="009B69AF"/>
    <w:rsid w:val="009D2479"/>
    <w:rsid w:val="009D4AA0"/>
    <w:rsid w:val="009D7B6B"/>
    <w:rsid w:val="009E0982"/>
    <w:rsid w:val="009E1230"/>
    <w:rsid w:val="009E3F22"/>
    <w:rsid w:val="009E601B"/>
    <w:rsid w:val="009E731F"/>
    <w:rsid w:val="009F3046"/>
    <w:rsid w:val="009F3D13"/>
    <w:rsid w:val="009F7C39"/>
    <w:rsid w:val="00A05AD4"/>
    <w:rsid w:val="00A06E61"/>
    <w:rsid w:val="00A070C4"/>
    <w:rsid w:val="00A13D1C"/>
    <w:rsid w:val="00A17435"/>
    <w:rsid w:val="00A27032"/>
    <w:rsid w:val="00A316AB"/>
    <w:rsid w:val="00A40819"/>
    <w:rsid w:val="00A40DA9"/>
    <w:rsid w:val="00A42B31"/>
    <w:rsid w:val="00A44E63"/>
    <w:rsid w:val="00A4660A"/>
    <w:rsid w:val="00A53CB7"/>
    <w:rsid w:val="00A5563D"/>
    <w:rsid w:val="00A55E00"/>
    <w:rsid w:val="00A56285"/>
    <w:rsid w:val="00A66FB4"/>
    <w:rsid w:val="00A671E0"/>
    <w:rsid w:val="00A76CD1"/>
    <w:rsid w:val="00A80E3C"/>
    <w:rsid w:val="00AB366A"/>
    <w:rsid w:val="00AB3BAA"/>
    <w:rsid w:val="00AB7878"/>
    <w:rsid w:val="00AC096D"/>
    <w:rsid w:val="00AC182B"/>
    <w:rsid w:val="00AC1F38"/>
    <w:rsid w:val="00AC2641"/>
    <w:rsid w:val="00AD2368"/>
    <w:rsid w:val="00AD23D1"/>
    <w:rsid w:val="00AD7AAC"/>
    <w:rsid w:val="00AE0A86"/>
    <w:rsid w:val="00AE2696"/>
    <w:rsid w:val="00AF15AA"/>
    <w:rsid w:val="00AF695F"/>
    <w:rsid w:val="00B10162"/>
    <w:rsid w:val="00B1762C"/>
    <w:rsid w:val="00B21248"/>
    <w:rsid w:val="00B35C84"/>
    <w:rsid w:val="00B40925"/>
    <w:rsid w:val="00B4789C"/>
    <w:rsid w:val="00B50ED8"/>
    <w:rsid w:val="00B5226A"/>
    <w:rsid w:val="00B546BC"/>
    <w:rsid w:val="00B55EB6"/>
    <w:rsid w:val="00B60C8C"/>
    <w:rsid w:val="00B667EF"/>
    <w:rsid w:val="00B7478D"/>
    <w:rsid w:val="00B748A4"/>
    <w:rsid w:val="00B7643B"/>
    <w:rsid w:val="00B7670E"/>
    <w:rsid w:val="00B8788D"/>
    <w:rsid w:val="00B92081"/>
    <w:rsid w:val="00B93CC2"/>
    <w:rsid w:val="00B97427"/>
    <w:rsid w:val="00BA2771"/>
    <w:rsid w:val="00BA3841"/>
    <w:rsid w:val="00BA4586"/>
    <w:rsid w:val="00BA6D57"/>
    <w:rsid w:val="00BA6E4C"/>
    <w:rsid w:val="00BA6EB5"/>
    <w:rsid w:val="00BB328F"/>
    <w:rsid w:val="00BB700C"/>
    <w:rsid w:val="00BC575D"/>
    <w:rsid w:val="00BD5392"/>
    <w:rsid w:val="00BD7889"/>
    <w:rsid w:val="00BE1772"/>
    <w:rsid w:val="00BE2179"/>
    <w:rsid w:val="00BF05AE"/>
    <w:rsid w:val="00BF0C7E"/>
    <w:rsid w:val="00BF2033"/>
    <w:rsid w:val="00C040CE"/>
    <w:rsid w:val="00C20F5D"/>
    <w:rsid w:val="00C2270C"/>
    <w:rsid w:val="00C241B9"/>
    <w:rsid w:val="00C37076"/>
    <w:rsid w:val="00C401FD"/>
    <w:rsid w:val="00C41C0C"/>
    <w:rsid w:val="00C42A7C"/>
    <w:rsid w:val="00C45D82"/>
    <w:rsid w:val="00C56E7C"/>
    <w:rsid w:val="00C6062E"/>
    <w:rsid w:val="00C63402"/>
    <w:rsid w:val="00C71334"/>
    <w:rsid w:val="00C81EFB"/>
    <w:rsid w:val="00C82160"/>
    <w:rsid w:val="00C85519"/>
    <w:rsid w:val="00CA2B71"/>
    <w:rsid w:val="00CA6157"/>
    <w:rsid w:val="00CB2543"/>
    <w:rsid w:val="00CC3684"/>
    <w:rsid w:val="00CC5326"/>
    <w:rsid w:val="00CC7D3C"/>
    <w:rsid w:val="00CD062E"/>
    <w:rsid w:val="00CE5508"/>
    <w:rsid w:val="00CF21DB"/>
    <w:rsid w:val="00CF54D7"/>
    <w:rsid w:val="00CF6473"/>
    <w:rsid w:val="00D1240E"/>
    <w:rsid w:val="00D3443F"/>
    <w:rsid w:val="00D373C7"/>
    <w:rsid w:val="00D51EEE"/>
    <w:rsid w:val="00D53ADD"/>
    <w:rsid w:val="00D55FCF"/>
    <w:rsid w:val="00D72378"/>
    <w:rsid w:val="00D776A3"/>
    <w:rsid w:val="00D814FF"/>
    <w:rsid w:val="00D83FFD"/>
    <w:rsid w:val="00D90859"/>
    <w:rsid w:val="00DA019D"/>
    <w:rsid w:val="00DA42CA"/>
    <w:rsid w:val="00DA7720"/>
    <w:rsid w:val="00DD230D"/>
    <w:rsid w:val="00DD249B"/>
    <w:rsid w:val="00DE4548"/>
    <w:rsid w:val="00DF02D0"/>
    <w:rsid w:val="00DF0E85"/>
    <w:rsid w:val="00E0668B"/>
    <w:rsid w:val="00E11D68"/>
    <w:rsid w:val="00E1545D"/>
    <w:rsid w:val="00E16D47"/>
    <w:rsid w:val="00E23B23"/>
    <w:rsid w:val="00E31DA2"/>
    <w:rsid w:val="00E4098B"/>
    <w:rsid w:val="00E47AE0"/>
    <w:rsid w:val="00E664E7"/>
    <w:rsid w:val="00E67073"/>
    <w:rsid w:val="00E70EAF"/>
    <w:rsid w:val="00E73ED0"/>
    <w:rsid w:val="00E74A91"/>
    <w:rsid w:val="00E81EB8"/>
    <w:rsid w:val="00EA1F20"/>
    <w:rsid w:val="00EA2DF0"/>
    <w:rsid w:val="00EA466E"/>
    <w:rsid w:val="00EB150B"/>
    <w:rsid w:val="00EB1B2C"/>
    <w:rsid w:val="00EC2D4C"/>
    <w:rsid w:val="00ED1D55"/>
    <w:rsid w:val="00EE5F59"/>
    <w:rsid w:val="00EE7CC5"/>
    <w:rsid w:val="00EF110C"/>
    <w:rsid w:val="00EF6217"/>
    <w:rsid w:val="00EF7A43"/>
    <w:rsid w:val="00F113EA"/>
    <w:rsid w:val="00F118A6"/>
    <w:rsid w:val="00F17D3F"/>
    <w:rsid w:val="00F2388F"/>
    <w:rsid w:val="00F261F7"/>
    <w:rsid w:val="00F26DB3"/>
    <w:rsid w:val="00F311EA"/>
    <w:rsid w:val="00F429A0"/>
    <w:rsid w:val="00F46F9A"/>
    <w:rsid w:val="00F56522"/>
    <w:rsid w:val="00F57569"/>
    <w:rsid w:val="00F730FF"/>
    <w:rsid w:val="00F73B4E"/>
    <w:rsid w:val="00F7790C"/>
    <w:rsid w:val="00F83A1D"/>
    <w:rsid w:val="00F85E73"/>
    <w:rsid w:val="00F85FF7"/>
    <w:rsid w:val="00F86419"/>
    <w:rsid w:val="00F95F14"/>
    <w:rsid w:val="00FC5CCF"/>
    <w:rsid w:val="00FC6795"/>
    <w:rsid w:val="00FD0F29"/>
    <w:rsid w:val="00FD4E39"/>
    <w:rsid w:val="00FD53D5"/>
    <w:rsid w:val="00FE45A2"/>
    <w:rsid w:val="00FE6C16"/>
    <w:rsid w:val="00FF244E"/>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49AB2"/>
  <w15:docId w15:val="{A2D07B11-0C11-4771-B0B2-8EC86E0C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81EB8"/>
    <w:pPr>
      <w:spacing w:after="120" w:line="312" w:lineRule="auto"/>
      <w:jc w:val="both"/>
    </w:pPr>
    <w:rPr>
      <w:sz w:val="24"/>
      <w:szCs w:val="24"/>
    </w:rPr>
  </w:style>
  <w:style w:type="paragraph" w:styleId="berschrift1">
    <w:name w:val="heading 1"/>
    <w:basedOn w:val="Standard"/>
    <w:next w:val="Standard"/>
    <w:link w:val="berschrift1Zchn"/>
    <w:autoRedefine/>
    <w:qFormat/>
    <w:rsid w:val="0007056E"/>
    <w:pPr>
      <w:keepNext/>
      <w:pageBreakBefore/>
      <w:numPr>
        <w:numId w:val="1"/>
      </w:numPr>
      <w:spacing w:line="360" w:lineRule="auto"/>
      <w:outlineLvl w:val="0"/>
    </w:pPr>
    <w:rPr>
      <w:rFonts w:cs="Arial"/>
      <w:b/>
      <w:bCs/>
      <w:noProof/>
      <w:kern w:val="32"/>
      <w:sz w:val="28"/>
      <w:szCs w:val="32"/>
      <w:lang w:val="en-GB"/>
    </w:rPr>
  </w:style>
  <w:style w:type="paragraph" w:styleId="berschrift2">
    <w:name w:val="heading 2"/>
    <w:basedOn w:val="Standard"/>
    <w:next w:val="Standard"/>
    <w:qFormat/>
    <w:rsid w:val="00912BD0"/>
    <w:pPr>
      <w:keepNext/>
      <w:numPr>
        <w:ilvl w:val="1"/>
        <w:numId w:val="1"/>
      </w:numPr>
      <w:spacing w:before="240"/>
      <w:outlineLvl w:val="1"/>
    </w:pPr>
    <w:rPr>
      <w:rFonts w:cs="Arial"/>
      <w:b/>
      <w:bCs/>
      <w:iCs/>
      <w:szCs w:val="28"/>
    </w:rPr>
  </w:style>
  <w:style w:type="paragraph" w:styleId="berschrift3">
    <w:name w:val="heading 3"/>
    <w:basedOn w:val="Standard"/>
    <w:next w:val="Standard"/>
    <w:qFormat/>
    <w:rsid w:val="001C5FF1"/>
    <w:pPr>
      <w:keepNext/>
      <w:numPr>
        <w:ilvl w:val="2"/>
        <w:numId w:val="1"/>
      </w:numPr>
      <w:spacing w:before="240"/>
      <w:outlineLvl w:val="2"/>
    </w:pPr>
    <w:rPr>
      <w:rFonts w:cs="Arial"/>
      <w:b/>
      <w:bCs/>
      <w:szCs w:val="26"/>
    </w:rPr>
  </w:style>
  <w:style w:type="paragraph" w:styleId="berschrift4">
    <w:name w:val="heading 4"/>
    <w:basedOn w:val="Standard"/>
    <w:next w:val="Standard"/>
    <w:qFormat/>
    <w:rsid w:val="00912BD0"/>
    <w:pPr>
      <w:keepNext/>
      <w:numPr>
        <w:ilvl w:val="3"/>
        <w:numId w:val="1"/>
      </w:numPr>
      <w:spacing w:before="240" w:after="60"/>
      <w:outlineLvl w:val="3"/>
    </w:pPr>
    <w:rPr>
      <w:b/>
      <w:bCs/>
      <w:i/>
      <w:szCs w:val="28"/>
    </w:rPr>
  </w:style>
  <w:style w:type="paragraph" w:styleId="berschrift5">
    <w:name w:val="heading 5"/>
    <w:basedOn w:val="Standard"/>
    <w:next w:val="Standard"/>
    <w:qFormat/>
    <w:rsid w:val="00912BD0"/>
    <w:pPr>
      <w:numPr>
        <w:ilvl w:val="4"/>
        <w:numId w:val="1"/>
      </w:numPr>
      <w:spacing w:before="240" w:after="60"/>
      <w:outlineLvl w:val="4"/>
    </w:pPr>
    <w:rPr>
      <w:bCs/>
      <w:i/>
      <w:iCs/>
      <w:szCs w:val="26"/>
    </w:rPr>
  </w:style>
  <w:style w:type="paragraph" w:styleId="berschrift6">
    <w:name w:val="heading 6"/>
    <w:basedOn w:val="Standard"/>
    <w:next w:val="Standard"/>
    <w:qFormat/>
    <w:rsid w:val="00912BD0"/>
    <w:pPr>
      <w:numPr>
        <w:ilvl w:val="5"/>
        <w:numId w:val="1"/>
      </w:numPr>
      <w:spacing w:before="240" w:after="60"/>
      <w:outlineLvl w:val="5"/>
    </w:pPr>
    <w:rPr>
      <w:b/>
      <w:bCs/>
      <w:szCs w:val="22"/>
    </w:rPr>
  </w:style>
  <w:style w:type="paragraph" w:styleId="berschrift7">
    <w:name w:val="heading 7"/>
    <w:basedOn w:val="Standard"/>
    <w:next w:val="Standard"/>
    <w:qFormat/>
    <w:rsid w:val="004D4699"/>
    <w:pPr>
      <w:numPr>
        <w:ilvl w:val="6"/>
        <w:numId w:val="1"/>
      </w:numPr>
      <w:spacing w:before="240" w:after="60"/>
      <w:outlineLvl w:val="6"/>
    </w:pPr>
  </w:style>
  <w:style w:type="paragraph" w:styleId="berschrift8">
    <w:name w:val="heading 8"/>
    <w:basedOn w:val="Standard"/>
    <w:next w:val="Standard"/>
    <w:qFormat/>
    <w:rsid w:val="004D4699"/>
    <w:pPr>
      <w:numPr>
        <w:ilvl w:val="7"/>
        <w:numId w:val="1"/>
      </w:numPr>
      <w:spacing w:before="240" w:after="60"/>
      <w:outlineLvl w:val="7"/>
    </w:pPr>
    <w:rPr>
      <w:i/>
      <w:iCs/>
    </w:rPr>
  </w:style>
  <w:style w:type="paragraph" w:styleId="berschrift9">
    <w:name w:val="heading 9"/>
    <w:basedOn w:val="Standard"/>
    <w:next w:val="Standard"/>
    <w:qFormat/>
    <w:rsid w:val="00912BD0"/>
    <w:pPr>
      <w:numPr>
        <w:ilvl w:val="8"/>
        <w:numId w:val="1"/>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45225"/>
    <w:pPr>
      <w:tabs>
        <w:tab w:val="center" w:pos="4536"/>
        <w:tab w:val="right" w:pos="9072"/>
      </w:tabs>
    </w:pPr>
  </w:style>
  <w:style w:type="paragraph" w:styleId="Fuzeile">
    <w:name w:val="footer"/>
    <w:basedOn w:val="Standard"/>
    <w:rsid w:val="00C45225"/>
    <w:pPr>
      <w:tabs>
        <w:tab w:val="center" w:pos="4536"/>
        <w:tab w:val="right" w:pos="9072"/>
      </w:tabs>
    </w:pPr>
  </w:style>
  <w:style w:type="character" w:styleId="Seitenzahl">
    <w:name w:val="page number"/>
    <w:basedOn w:val="Absatz-Standardschriftart"/>
    <w:rsid w:val="00290822"/>
  </w:style>
  <w:style w:type="paragraph" w:styleId="Sprechblasentext">
    <w:name w:val="Balloon Text"/>
    <w:basedOn w:val="Standard"/>
    <w:semiHidden/>
    <w:rsid w:val="002F1AED"/>
    <w:rPr>
      <w:rFonts w:ascii="Tahoma" w:hAnsi="Tahoma" w:cs="Tahoma"/>
      <w:sz w:val="16"/>
      <w:szCs w:val="16"/>
    </w:rPr>
  </w:style>
  <w:style w:type="character" w:styleId="Hyperlink">
    <w:name w:val="Hyperlink"/>
    <w:basedOn w:val="Absatz-Standardschriftart"/>
    <w:uiPriority w:val="99"/>
    <w:rsid w:val="00250C07"/>
    <w:rPr>
      <w:color w:val="0000FF"/>
      <w:u w:val="single"/>
    </w:rPr>
  </w:style>
  <w:style w:type="character" w:customStyle="1" w:styleId="berschrift1Zchn">
    <w:name w:val="Überschrift 1 Zchn"/>
    <w:basedOn w:val="Absatz-Standardschriftart"/>
    <w:link w:val="berschrift1"/>
    <w:rsid w:val="0007056E"/>
    <w:rPr>
      <w:rFonts w:cs="Arial"/>
      <w:b/>
      <w:bCs/>
      <w:noProof/>
      <w:kern w:val="32"/>
      <w:sz w:val="28"/>
      <w:szCs w:val="32"/>
      <w:lang w:val="en-GB"/>
    </w:rPr>
  </w:style>
  <w:style w:type="paragraph" w:styleId="Verzeichnis1">
    <w:name w:val="toc 1"/>
    <w:basedOn w:val="Standard"/>
    <w:next w:val="Standard"/>
    <w:autoRedefine/>
    <w:uiPriority w:val="39"/>
    <w:rsid w:val="0066564D"/>
    <w:pPr>
      <w:tabs>
        <w:tab w:val="left" w:pos="480"/>
        <w:tab w:val="right" w:leader="dot" w:pos="8777"/>
      </w:tabs>
      <w:spacing w:before="120" w:after="0"/>
      <w:jc w:val="left"/>
    </w:pPr>
    <w:rPr>
      <w:b/>
      <w:bCs/>
      <w:iCs/>
      <w:noProof/>
    </w:rPr>
  </w:style>
  <w:style w:type="paragraph" w:styleId="Verzeichnis2">
    <w:name w:val="toc 2"/>
    <w:basedOn w:val="Standard"/>
    <w:next w:val="Standard"/>
    <w:autoRedefine/>
    <w:uiPriority w:val="39"/>
    <w:rsid w:val="005B65DA"/>
    <w:pPr>
      <w:spacing w:before="120" w:after="0"/>
      <w:ind w:left="240"/>
      <w:jc w:val="left"/>
    </w:pPr>
    <w:rPr>
      <w:bCs/>
      <w:szCs w:val="22"/>
    </w:rPr>
  </w:style>
  <w:style w:type="paragraph" w:styleId="Verzeichnis3">
    <w:name w:val="toc 3"/>
    <w:basedOn w:val="Standard"/>
    <w:next w:val="Standard"/>
    <w:autoRedefine/>
    <w:uiPriority w:val="39"/>
    <w:rsid w:val="005B65DA"/>
    <w:pPr>
      <w:spacing w:after="0"/>
      <w:ind w:left="480"/>
      <w:jc w:val="left"/>
    </w:pPr>
    <w:rPr>
      <w:szCs w:val="20"/>
    </w:rPr>
  </w:style>
  <w:style w:type="paragraph" w:styleId="Funotentext">
    <w:name w:val="footnote text"/>
    <w:basedOn w:val="Standard"/>
    <w:semiHidden/>
    <w:rsid w:val="008A09AC"/>
    <w:rPr>
      <w:sz w:val="20"/>
      <w:szCs w:val="20"/>
    </w:rPr>
  </w:style>
  <w:style w:type="character" w:styleId="Funotenzeichen">
    <w:name w:val="footnote reference"/>
    <w:basedOn w:val="Absatz-Standardschriftart"/>
    <w:semiHidden/>
    <w:rsid w:val="008A09AC"/>
    <w:rPr>
      <w:vertAlign w:val="superscript"/>
    </w:rPr>
  </w:style>
  <w:style w:type="paragraph" w:styleId="Beschriftung">
    <w:name w:val="caption"/>
    <w:basedOn w:val="Standard"/>
    <w:next w:val="Standard"/>
    <w:qFormat/>
    <w:rsid w:val="00B7478D"/>
    <w:pPr>
      <w:spacing w:before="120"/>
      <w:jc w:val="left"/>
    </w:pPr>
    <w:rPr>
      <w:bCs/>
      <w:szCs w:val="20"/>
    </w:rPr>
  </w:style>
  <w:style w:type="paragraph" w:styleId="Abbildungsverzeichnis">
    <w:name w:val="table of figures"/>
    <w:basedOn w:val="Standard"/>
    <w:next w:val="Standard"/>
    <w:uiPriority w:val="99"/>
    <w:rsid w:val="005473CB"/>
  </w:style>
  <w:style w:type="paragraph" w:styleId="Index1">
    <w:name w:val="index 1"/>
    <w:basedOn w:val="Standard"/>
    <w:next w:val="Standard"/>
    <w:autoRedefine/>
    <w:rsid w:val="00754F5E"/>
    <w:pPr>
      <w:ind w:left="240" w:hanging="240"/>
    </w:pPr>
  </w:style>
  <w:style w:type="table" w:styleId="Tabellenraster">
    <w:name w:val="Table Grid"/>
    <w:basedOn w:val="NormaleTabelle"/>
    <w:rsid w:val="00656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SQ-Stil">
    <w:name w:val="MISQ-Stil"/>
    <w:basedOn w:val="Standard"/>
    <w:link w:val="MISQ-StilZchn"/>
    <w:qFormat/>
    <w:rsid w:val="006F4242"/>
    <w:pPr>
      <w:adjustRightInd w:val="0"/>
      <w:ind w:left="284" w:hanging="284"/>
    </w:pPr>
  </w:style>
  <w:style w:type="character" w:customStyle="1" w:styleId="MISQ-StilZchn">
    <w:name w:val="MISQ-Stil Zchn"/>
    <w:basedOn w:val="Absatz-Standardschriftart"/>
    <w:link w:val="MISQ-Stil"/>
    <w:rsid w:val="006F4242"/>
    <w:rPr>
      <w:sz w:val="24"/>
      <w:szCs w:val="24"/>
    </w:rPr>
  </w:style>
  <w:style w:type="paragraph" w:styleId="Inhaltsverzeichnisberschrift">
    <w:name w:val="TOC Heading"/>
    <w:basedOn w:val="berschrift1"/>
    <w:next w:val="Standard"/>
    <w:uiPriority w:val="39"/>
    <w:semiHidden/>
    <w:unhideWhenUsed/>
    <w:qFormat/>
    <w:rsid w:val="00BA6E4C"/>
    <w:pPr>
      <w:keepLines/>
      <w:pageBreakBefore w:val="0"/>
      <w:tabs>
        <w:tab w:val="clear" w:pos="432"/>
        <w:tab w:val="left" w:pos="425"/>
      </w:tabs>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zh-TW"/>
    </w:rPr>
  </w:style>
  <w:style w:type="paragraph" w:styleId="Verzeichnis4">
    <w:name w:val="toc 4"/>
    <w:basedOn w:val="Standard"/>
    <w:next w:val="Standard"/>
    <w:autoRedefine/>
    <w:uiPriority w:val="39"/>
    <w:rsid w:val="005B65DA"/>
    <w:pPr>
      <w:spacing w:after="0"/>
      <w:ind w:left="720"/>
      <w:jc w:val="left"/>
    </w:pPr>
    <w:rPr>
      <w:szCs w:val="20"/>
    </w:rPr>
  </w:style>
  <w:style w:type="paragraph" w:styleId="Verzeichnis5">
    <w:name w:val="toc 5"/>
    <w:basedOn w:val="Standard"/>
    <w:next w:val="Standard"/>
    <w:autoRedefine/>
    <w:uiPriority w:val="39"/>
    <w:rsid w:val="005B65DA"/>
    <w:pPr>
      <w:spacing w:after="0"/>
      <w:ind w:left="960"/>
      <w:jc w:val="left"/>
    </w:pPr>
    <w:rPr>
      <w:szCs w:val="20"/>
    </w:rPr>
  </w:style>
  <w:style w:type="paragraph" w:styleId="Verzeichnis6">
    <w:name w:val="toc 6"/>
    <w:basedOn w:val="Standard"/>
    <w:next w:val="Standard"/>
    <w:autoRedefine/>
    <w:rsid w:val="00C040CE"/>
    <w:pPr>
      <w:spacing w:after="0"/>
      <w:ind w:left="1200"/>
      <w:jc w:val="left"/>
    </w:pPr>
    <w:rPr>
      <w:rFonts w:asciiTheme="minorHAnsi" w:hAnsiTheme="minorHAnsi"/>
      <w:sz w:val="20"/>
      <w:szCs w:val="20"/>
    </w:rPr>
  </w:style>
  <w:style w:type="paragraph" w:styleId="Verzeichnis7">
    <w:name w:val="toc 7"/>
    <w:basedOn w:val="Standard"/>
    <w:next w:val="Standard"/>
    <w:autoRedefine/>
    <w:rsid w:val="00C040CE"/>
    <w:pPr>
      <w:spacing w:after="0"/>
      <w:ind w:left="1440"/>
      <w:jc w:val="left"/>
    </w:pPr>
    <w:rPr>
      <w:rFonts w:asciiTheme="minorHAnsi" w:hAnsiTheme="minorHAnsi"/>
      <w:sz w:val="20"/>
      <w:szCs w:val="20"/>
    </w:rPr>
  </w:style>
  <w:style w:type="paragraph" w:styleId="Verzeichnis8">
    <w:name w:val="toc 8"/>
    <w:basedOn w:val="Standard"/>
    <w:next w:val="Standard"/>
    <w:autoRedefine/>
    <w:rsid w:val="00C040CE"/>
    <w:pPr>
      <w:spacing w:after="0"/>
      <w:ind w:left="1680"/>
      <w:jc w:val="left"/>
    </w:pPr>
    <w:rPr>
      <w:rFonts w:asciiTheme="minorHAnsi" w:hAnsiTheme="minorHAnsi"/>
      <w:sz w:val="20"/>
      <w:szCs w:val="20"/>
    </w:rPr>
  </w:style>
  <w:style w:type="paragraph" w:styleId="Verzeichnis9">
    <w:name w:val="toc 9"/>
    <w:basedOn w:val="Standard"/>
    <w:next w:val="Standard"/>
    <w:autoRedefine/>
    <w:rsid w:val="00C040CE"/>
    <w:pPr>
      <w:spacing w:after="0"/>
      <w:ind w:left="1920"/>
      <w:jc w:val="left"/>
    </w:pPr>
    <w:rPr>
      <w:rFonts w:asciiTheme="minorHAnsi" w:hAnsiTheme="minorHAnsi"/>
      <w:sz w:val="20"/>
      <w:szCs w:val="20"/>
    </w:rPr>
  </w:style>
  <w:style w:type="character" w:styleId="Fett">
    <w:name w:val="Strong"/>
    <w:basedOn w:val="Absatz-Standardschriftart"/>
    <w:rsid w:val="00837CC8"/>
    <w:rPr>
      <w:b/>
      <w:bCs/>
    </w:rPr>
  </w:style>
  <w:style w:type="paragraph" w:styleId="Listenabsatz">
    <w:name w:val="List Paragraph"/>
    <w:basedOn w:val="Standard"/>
    <w:uiPriority w:val="34"/>
    <w:qFormat/>
    <w:rsid w:val="004304E5"/>
    <w:pPr>
      <w:ind w:left="720"/>
      <w:contextualSpacing/>
    </w:pPr>
  </w:style>
  <w:style w:type="paragraph" w:styleId="StandardWeb">
    <w:name w:val="Normal (Web)"/>
    <w:basedOn w:val="Standard"/>
    <w:uiPriority w:val="99"/>
    <w:unhideWhenUsed/>
    <w:rsid w:val="00003F3E"/>
    <w:pPr>
      <w:spacing w:before="100" w:beforeAutospacing="1" w:after="100" w:afterAutospacing="1" w:line="240" w:lineRule="auto"/>
      <w:jc w:val="left"/>
    </w:pPr>
    <w:rPr>
      <w:lang w:val="en-GB" w:eastAsia="zh-TW"/>
    </w:rPr>
  </w:style>
  <w:style w:type="paragraph" w:customStyle="1" w:styleId="Default">
    <w:name w:val="Default"/>
    <w:rsid w:val="003B35EB"/>
    <w:pPr>
      <w:autoSpaceDE w:val="0"/>
      <w:autoSpaceDN w:val="0"/>
      <w:adjustRightInd w:val="0"/>
    </w:pPr>
    <w:rPr>
      <w:color w:val="000000"/>
      <w:sz w:val="24"/>
      <w:szCs w:val="24"/>
    </w:rPr>
  </w:style>
  <w:style w:type="paragraph" w:customStyle="1" w:styleId="FigureCaption">
    <w:name w:val="FigureCaption"/>
    <w:autoRedefine/>
    <w:rsid w:val="007019AB"/>
    <w:pPr>
      <w:spacing w:before="120" w:after="120"/>
      <w:jc w:val="center"/>
    </w:pPr>
    <w:rPr>
      <w:b/>
      <w:lang w:val="en-US" w:eastAsia="en-US"/>
    </w:rPr>
  </w:style>
  <w:style w:type="character" w:styleId="BesuchterLink">
    <w:name w:val="FollowedHyperlink"/>
    <w:basedOn w:val="Absatz-Standardschriftart"/>
    <w:semiHidden/>
    <w:unhideWhenUsed/>
    <w:rsid w:val="008E2893"/>
    <w:rPr>
      <w:color w:val="800080" w:themeColor="followedHyperlink"/>
      <w:u w:val="single"/>
    </w:rPr>
  </w:style>
  <w:style w:type="character" w:styleId="Hervorhebung">
    <w:name w:val="Emphasis"/>
    <w:basedOn w:val="Absatz-Standardschriftart"/>
    <w:qFormat/>
    <w:rsid w:val="0006248C"/>
    <w:rPr>
      <w:i/>
      <w:iCs/>
    </w:rPr>
  </w:style>
  <w:style w:type="character" w:styleId="NichtaufgelsteErwhnung">
    <w:name w:val="Unresolved Mention"/>
    <w:basedOn w:val="Absatz-Standardschriftart"/>
    <w:uiPriority w:val="99"/>
    <w:semiHidden/>
    <w:unhideWhenUsed/>
    <w:rsid w:val="00932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4188">
      <w:bodyDiv w:val="1"/>
      <w:marLeft w:val="0"/>
      <w:marRight w:val="0"/>
      <w:marTop w:val="0"/>
      <w:marBottom w:val="0"/>
      <w:divBdr>
        <w:top w:val="none" w:sz="0" w:space="0" w:color="auto"/>
        <w:left w:val="none" w:sz="0" w:space="0" w:color="auto"/>
        <w:bottom w:val="none" w:sz="0" w:space="0" w:color="auto"/>
        <w:right w:val="none" w:sz="0" w:space="0" w:color="auto"/>
      </w:divBdr>
    </w:div>
    <w:div w:id="8607484">
      <w:bodyDiv w:val="1"/>
      <w:marLeft w:val="0"/>
      <w:marRight w:val="0"/>
      <w:marTop w:val="0"/>
      <w:marBottom w:val="0"/>
      <w:divBdr>
        <w:top w:val="none" w:sz="0" w:space="0" w:color="auto"/>
        <w:left w:val="none" w:sz="0" w:space="0" w:color="auto"/>
        <w:bottom w:val="none" w:sz="0" w:space="0" w:color="auto"/>
        <w:right w:val="none" w:sz="0" w:space="0" w:color="auto"/>
      </w:divBdr>
    </w:div>
    <w:div w:id="26685425">
      <w:bodyDiv w:val="1"/>
      <w:marLeft w:val="0"/>
      <w:marRight w:val="0"/>
      <w:marTop w:val="0"/>
      <w:marBottom w:val="0"/>
      <w:divBdr>
        <w:top w:val="none" w:sz="0" w:space="0" w:color="auto"/>
        <w:left w:val="none" w:sz="0" w:space="0" w:color="auto"/>
        <w:bottom w:val="none" w:sz="0" w:space="0" w:color="auto"/>
        <w:right w:val="none" w:sz="0" w:space="0" w:color="auto"/>
      </w:divBdr>
    </w:div>
    <w:div w:id="228417419">
      <w:bodyDiv w:val="1"/>
      <w:marLeft w:val="0"/>
      <w:marRight w:val="0"/>
      <w:marTop w:val="0"/>
      <w:marBottom w:val="0"/>
      <w:divBdr>
        <w:top w:val="none" w:sz="0" w:space="0" w:color="auto"/>
        <w:left w:val="none" w:sz="0" w:space="0" w:color="auto"/>
        <w:bottom w:val="none" w:sz="0" w:space="0" w:color="auto"/>
        <w:right w:val="none" w:sz="0" w:space="0" w:color="auto"/>
      </w:divBdr>
    </w:div>
    <w:div w:id="234977377">
      <w:bodyDiv w:val="1"/>
      <w:marLeft w:val="0"/>
      <w:marRight w:val="0"/>
      <w:marTop w:val="0"/>
      <w:marBottom w:val="0"/>
      <w:divBdr>
        <w:top w:val="none" w:sz="0" w:space="0" w:color="auto"/>
        <w:left w:val="none" w:sz="0" w:space="0" w:color="auto"/>
        <w:bottom w:val="none" w:sz="0" w:space="0" w:color="auto"/>
        <w:right w:val="none" w:sz="0" w:space="0" w:color="auto"/>
      </w:divBdr>
    </w:div>
    <w:div w:id="244799344">
      <w:bodyDiv w:val="1"/>
      <w:marLeft w:val="0"/>
      <w:marRight w:val="0"/>
      <w:marTop w:val="0"/>
      <w:marBottom w:val="0"/>
      <w:divBdr>
        <w:top w:val="none" w:sz="0" w:space="0" w:color="auto"/>
        <w:left w:val="none" w:sz="0" w:space="0" w:color="auto"/>
        <w:bottom w:val="none" w:sz="0" w:space="0" w:color="auto"/>
        <w:right w:val="none" w:sz="0" w:space="0" w:color="auto"/>
      </w:divBdr>
    </w:div>
    <w:div w:id="307905054">
      <w:bodyDiv w:val="1"/>
      <w:marLeft w:val="0"/>
      <w:marRight w:val="0"/>
      <w:marTop w:val="0"/>
      <w:marBottom w:val="0"/>
      <w:divBdr>
        <w:top w:val="none" w:sz="0" w:space="0" w:color="auto"/>
        <w:left w:val="none" w:sz="0" w:space="0" w:color="auto"/>
        <w:bottom w:val="none" w:sz="0" w:space="0" w:color="auto"/>
        <w:right w:val="none" w:sz="0" w:space="0" w:color="auto"/>
      </w:divBdr>
    </w:div>
    <w:div w:id="316151524">
      <w:bodyDiv w:val="1"/>
      <w:marLeft w:val="0"/>
      <w:marRight w:val="0"/>
      <w:marTop w:val="0"/>
      <w:marBottom w:val="0"/>
      <w:divBdr>
        <w:top w:val="none" w:sz="0" w:space="0" w:color="auto"/>
        <w:left w:val="none" w:sz="0" w:space="0" w:color="auto"/>
        <w:bottom w:val="none" w:sz="0" w:space="0" w:color="auto"/>
        <w:right w:val="none" w:sz="0" w:space="0" w:color="auto"/>
      </w:divBdr>
    </w:div>
    <w:div w:id="338891491">
      <w:bodyDiv w:val="1"/>
      <w:marLeft w:val="0"/>
      <w:marRight w:val="0"/>
      <w:marTop w:val="0"/>
      <w:marBottom w:val="0"/>
      <w:divBdr>
        <w:top w:val="none" w:sz="0" w:space="0" w:color="auto"/>
        <w:left w:val="none" w:sz="0" w:space="0" w:color="auto"/>
        <w:bottom w:val="none" w:sz="0" w:space="0" w:color="auto"/>
        <w:right w:val="none" w:sz="0" w:space="0" w:color="auto"/>
      </w:divBdr>
    </w:div>
    <w:div w:id="343938430">
      <w:bodyDiv w:val="1"/>
      <w:marLeft w:val="0"/>
      <w:marRight w:val="0"/>
      <w:marTop w:val="0"/>
      <w:marBottom w:val="0"/>
      <w:divBdr>
        <w:top w:val="none" w:sz="0" w:space="0" w:color="auto"/>
        <w:left w:val="none" w:sz="0" w:space="0" w:color="auto"/>
        <w:bottom w:val="none" w:sz="0" w:space="0" w:color="auto"/>
        <w:right w:val="none" w:sz="0" w:space="0" w:color="auto"/>
      </w:divBdr>
    </w:div>
    <w:div w:id="396559780">
      <w:bodyDiv w:val="1"/>
      <w:marLeft w:val="0"/>
      <w:marRight w:val="0"/>
      <w:marTop w:val="0"/>
      <w:marBottom w:val="0"/>
      <w:divBdr>
        <w:top w:val="none" w:sz="0" w:space="0" w:color="auto"/>
        <w:left w:val="none" w:sz="0" w:space="0" w:color="auto"/>
        <w:bottom w:val="none" w:sz="0" w:space="0" w:color="auto"/>
        <w:right w:val="none" w:sz="0" w:space="0" w:color="auto"/>
      </w:divBdr>
    </w:div>
    <w:div w:id="472143769">
      <w:bodyDiv w:val="1"/>
      <w:marLeft w:val="0"/>
      <w:marRight w:val="0"/>
      <w:marTop w:val="0"/>
      <w:marBottom w:val="0"/>
      <w:divBdr>
        <w:top w:val="none" w:sz="0" w:space="0" w:color="auto"/>
        <w:left w:val="none" w:sz="0" w:space="0" w:color="auto"/>
        <w:bottom w:val="none" w:sz="0" w:space="0" w:color="auto"/>
        <w:right w:val="none" w:sz="0" w:space="0" w:color="auto"/>
      </w:divBdr>
    </w:div>
    <w:div w:id="494418312">
      <w:bodyDiv w:val="1"/>
      <w:marLeft w:val="0"/>
      <w:marRight w:val="0"/>
      <w:marTop w:val="0"/>
      <w:marBottom w:val="0"/>
      <w:divBdr>
        <w:top w:val="none" w:sz="0" w:space="0" w:color="auto"/>
        <w:left w:val="none" w:sz="0" w:space="0" w:color="auto"/>
        <w:bottom w:val="none" w:sz="0" w:space="0" w:color="auto"/>
        <w:right w:val="none" w:sz="0" w:space="0" w:color="auto"/>
      </w:divBdr>
    </w:div>
    <w:div w:id="549344491">
      <w:bodyDiv w:val="1"/>
      <w:marLeft w:val="0"/>
      <w:marRight w:val="0"/>
      <w:marTop w:val="0"/>
      <w:marBottom w:val="0"/>
      <w:divBdr>
        <w:top w:val="none" w:sz="0" w:space="0" w:color="auto"/>
        <w:left w:val="none" w:sz="0" w:space="0" w:color="auto"/>
        <w:bottom w:val="none" w:sz="0" w:space="0" w:color="auto"/>
        <w:right w:val="none" w:sz="0" w:space="0" w:color="auto"/>
      </w:divBdr>
    </w:div>
    <w:div w:id="555163806">
      <w:bodyDiv w:val="1"/>
      <w:marLeft w:val="0"/>
      <w:marRight w:val="0"/>
      <w:marTop w:val="0"/>
      <w:marBottom w:val="0"/>
      <w:divBdr>
        <w:top w:val="none" w:sz="0" w:space="0" w:color="auto"/>
        <w:left w:val="none" w:sz="0" w:space="0" w:color="auto"/>
        <w:bottom w:val="none" w:sz="0" w:space="0" w:color="auto"/>
        <w:right w:val="none" w:sz="0" w:space="0" w:color="auto"/>
      </w:divBdr>
    </w:div>
    <w:div w:id="710881294">
      <w:bodyDiv w:val="1"/>
      <w:marLeft w:val="0"/>
      <w:marRight w:val="0"/>
      <w:marTop w:val="0"/>
      <w:marBottom w:val="0"/>
      <w:divBdr>
        <w:top w:val="none" w:sz="0" w:space="0" w:color="auto"/>
        <w:left w:val="none" w:sz="0" w:space="0" w:color="auto"/>
        <w:bottom w:val="none" w:sz="0" w:space="0" w:color="auto"/>
        <w:right w:val="none" w:sz="0" w:space="0" w:color="auto"/>
      </w:divBdr>
    </w:div>
    <w:div w:id="728066996">
      <w:bodyDiv w:val="1"/>
      <w:marLeft w:val="0"/>
      <w:marRight w:val="0"/>
      <w:marTop w:val="0"/>
      <w:marBottom w:val="0"/>
      <w:divBdr>
        <w:top w:val="none" w:sz="0" w:space="0" w:color="auto"/>
        <w:left w:val="none" w:sz="0" w:space="0" w:color="auto"/>
        <w:bottom w:val="none" w:sz="0" w:space="0" w:color="auto"/>
        <w:right w:val="none" w:sz="0" w:space="0" w:color="auto"/>
      </w:divBdr>
    </w:div>
    <w:div w:id="752162185">
      <w:bodyDiv w:val="1"/>
      <w:marLeft w:val="0"/>
      <w:marRight w:val="0"/>
      <w:marTop w:val="0"/>
      <w:marBottom w:val="0"/>
      <w:divBdr>
        <w:top w:val="none" w:sz="0" w:space="0" w:color="auto"/>
        <w:left w:val="none" w:sz="0" w:space="0" w:color="auto"/>
        <w:bottom w:val="none" w:sz="0" w:space="0" w:color="auto"/>
        <w:right w:val="none" w:sz="0" w:space="0" w:color="auto"/>
      </w:divBdr>
    </w:div>
    <w:div w:id="819152427">
      <w:bodyDiv w:val="1"/>
      <w:marLeft w:val="0"/>
      <w:marRight w:val="0"/>
      <w:marTop w:val="0"/>
      <w:marBottom w:val="0"/>
      <w:divBdr>
        <w:top w:val="none" w:sz="0" w:space="0" w:color="auto"/>
        <w:left w:val="none" w:sz="0" w:space="0" w:color="auto"/>
        <w:bottom w:val="none" w:sz="0" w:space="0" w:color="auto"/>
        <w:right w:val="none" w:sz="0" w:space="0" w:color="auto"/>
      </w:divBdr>
    </w:div>
    <w:div w:id="881669740">
      <w:bodyDiv w:val="1"/>
      <w:marLeft w:val="0"/>
      <w:marRight w:val="0"/>
      <w:marTop w:val="0"/>
      <w:marBottom w:val="0"/>
      <w:divBdr>
        <w:top w:val="none" w:sz="0" w:space="0" w:color="auto"/>
        <w:left w:val="none" w:sz="0" w:space="0" w:color="auto"/>
        <w:bottom w:val="none" w:sz="0" w:space="0" w:color="auto"/>
        <w:right w:val="none" w:sz="0" w:space="0" w:color="auto"/>
      </w:divBdr>
    </w:div>
    <w:div w:id="920867905">
      <w:bodyDiv w:val="1"/>
      <w:marLeft w:val="0"/>
      <w:marRight w:val="0"/>
      <w:marTop w:val="0"/>
      <w:marBottom w:val="0"/>
      <w:divBdr>
        <w:top w:val="none" w:sz="0" w:space="0" w:color="auto"/>
        <w:left w:val="none" w:sz="0" w:space="0" w:color="auto"/>
        <w:bottom w:val="none" w:sz="0" w:space="0" w:color="auto"/>
        <w:right w:val="none" w:sz="0" w:space="0" w:color="auto"/>
      </w:divBdr>
    </w:div>
    <w:div w:id="978921603">
      <w:bodyDiv w:val="1"/>
      <w:marLeft w:val="0"/>
      <w:marRight w:val="0"/>
      <w:marTop w:val="0"/>
      <w:marBottom w:val="0"/>
      <w:divBdr>
        <w:top w:val="none" w:sz="0" w:space="0" w:color="auto"/>
        <w:left w:val="none" w:sz="0" w:space="0" w:color="auto"/>
        <w:bottom w:val="none" w:sz="0" w:space="0" w:color="auto"/>
        <w:right w:val="none" w:sz="0" w:space="0" w:color="auto"/>
      </w:divBdr>
    </w:div>
    <w:div w:id="1130246528">
      <w:bodyDiv w:val="1"/>
      <w:marLeft w:val="0"/>
      <w:marRight w:val="0"/>
      <w:marTop w:val="0"/>
      <w:marBottom w:val="0"/>
      <w:divBdr>
        <w:top w:val="none" w:sz="0" w:space="0" w:color="auto"/>
        <w:left w:val="none" w:sz="0" w:space="0" w:color="auto"/>
        <w:bottom w:val="none" w:sz="0" w:space="0" w:color="auto"/>
        <w:right w:val="none" w:sz="0" w:space="0" w:color="auto"/>
      </w:divBdr>
    </w:div>
    <w:div w:id="1139110961">
      <w:bodyDiv w:val="1"/>
      <w:marLeft w:val="0"/>
      <w:marRight w:val="0"/>
      <w:marTop w:val="0"/>
      <w:marBottom w:val="0"/>
      <w:divBdr>
        <w:top w:val="none" w:sz="0" w:space="0" w:color="auto"/>
        <w:left w:val="none" w:sz="0" w:space="0" w:color="auto"/>
        <w:bottom w:val="none" w:sz="0" w:space="0" w:color="auto"/>
        <w:right w:val="none" w:sz="0" w:space="0" w:color="auto"/>
      </w:divBdr>
    </w:div>
    <w:div w:id="1191186204">
      <w:bodyDiv w:val="1"/>
      <w:marLeft w:val="0"/>
      <w:marRight w:val="0"/>
      <w:marTop w:val="0"/>
      <w:marBottom w:val="0"/>
      <w:divBdr>
        <w:top w:val="none" w:sz="0" w:space="0" w:color="auto"/>
        <w:left w:val="none" w:sz="0" w:space="0" w:color="auto"/>
        <w:bottom w:val="none" w:sz="0" w:space="0" w:color="auto"/>
        <w:right w:val="none" w:sz="0" w:space="0" w:color="auto"/>
      </w:divBdr>
    </w:div>
    <w:div w:id="1309044816">
      <w:bodyDiv w:val="1"/>
      <w:marLeft w:val="0"/>
      <w:marRight w:val="0"/>
      <w:marTop w:val="0"/>
      <w:marBottom w:val="0"/>
      <w:divBdr>
        <w:top w:val="none" w:sz="0" w:space="0" w:color="auto"/>
        <w:left w:val="none" w:sz="0" w:space="0" w:color="auto"/>
        <w:bottom w:val="none" w:sz="0" w:space="0" w:color="auto"/>
        <w:right w:val="none" w:sz="0" w:space="0" w:color="auto"/>
      </w:divBdr>
    </w:div>
    <w:div w:id="1370375632">
      <w:bodyDiv w:val="1"/>
      <w:marLeft w:val="0"/>
      <w:marRight w:val="0"/>
      <w:marTop w:val="0"/>
      <w:marBottom w:val="0"/>
      <w:divBdr>
        <w:top w:val="none" w:sz="0" w:space="0" w:color="auto"/>
        <w:left w:val="none" w:sz="0" w:space="0" w:color="auto"/>
        <w:bottom w:val="none" w:sz="0" w:space="0" w:color="auto"/>
        <w:right w:val="none" w:sz="0" w:space="0" w:color="auto"/>
      </w:divBdr>
    </w:div>
    <w:div w:id="1373379348">
      <w:bodyDiv w:val="1"/>
      <w:marLeft w:val="0"/>
      <w:marRight w:val="0"/>
      <w:marTop w:val="0"/>
      <w:marBottom w:val="0"/>
      <w:divBdr>
        <w:top w:val="none" w:sz="0" w:space="0" w:color="auto"/>
        <w:left w:val="none" w:sz="0" w:space="0" w:color="auto"/>
        <w:bottom w:val="none" w:sz="0" w:space="0" w:color="auto"/>
        <w:right w:val="none" w:sz="0" w:space="0" w:color="auto"/>
      </w:divBdr>
    </w:div>
    <w:div w:id="1470442186">
      <w:bodyDiv w:val="1"/>
      <w:marLeft w:val="0"/>
      <w:marRight w:val="0"/>
      <w:marTop w:val="0"/>
      <w:marBottom w:val="0"/>
      <w:divBdr>
        <w:top w:val="none" w:sz="0" w:space="0" w:color="auto"/>
        <w:left w:val="none" w:sz="0" w:space="0" w:color="auto"/>
        <w:bottom w:val="none" w:sz="0" w:space="0" w:color="auto"/>
        <w:right w:val="none" w:sz="0" w:space="0" w:color="auto"/>
      </w:divBdr>
    </w:div>
    <w:div w:id="1511722413">
      <w:bodyDiv w:val="1"/>
      <w:marLeft w:val="0"/>
      <w:marRight w:val="0"/>
      <w:marTop w:val="0"/>
      <w:marBottom w:val="0"/>
      <w:divBdr>
        <w:top w:val="none" w:sz="0" w:space="0" w:color="auto"/>
        <w:left w:val="none" w:sz="0" w:space="0" w:color="auto"/>
        <w:bottom w:val="none" w:sz="0" w:space="0" w:color="auto"/>
        <w:right w:val="none" w:sz="0" w:space="0" w:color="auto"/>
      </w:divBdr>
    </w:div>
    <w:div w:id="1529488306">
      <w:bodyDiv w:val="1"/>
      <w:marLeft w:val="0"/>
      <w:marRight w:val="0"/>
      <w:marTop w:val="0"/>
      <w:marBottom w:val="0"/>
      <w:divBdr>
        <w:top w:val="none" w:sz="0" w:space="0" w:color="auto"/>
        <w:left w:val="none" w:sz="0" w:space="0" w:color="auto"/>
        <w:bottom w:val="none" w:sz="0" w:space="0" w:color="auto"/>
        <w:right w:val="none" w:sz="0" w:space="0" w:color="auto"/>
      </w:divBdr>
    </w:div>
    <w:div w:id="1600259226">
      <w:bodyDiv w:val="1"/>
      <w:marLeft w:val="0"/>
      <w:marRight w:val="0"/>
      <w:marTop w:val="0"/>
      <w:marBottom w:val="0"/>
      <w:divBdr>
        <w:top w:val="none" w:sz="0" w:space="0" w:color="auto"/>
        <w:left w:val="none" w:sz="0" w:space="0" w:color="auto"/>
        <w:bottom w:val="none" w:sz="0" w:space="0" w:color="auto"/>
        <w:right w:val="none" w:sz="0" w:space="0" w:color="auto"/>
      </w:divBdr>
    </w:div>
    <w:div w:id="1603345119">
      <w:bodyDiv w:val="1"/>
      <w:marLeft w:val="0"/>
      <w:marRight w:val="0"/>
      <w:marTop w:val="0"/>
      <w:marBottom w:val="0"/>
      <w:divBdr>
        <w:top w:val="none" w:sz="0" w:space="0" w:color="auto"/>
        <w:left w:val="none" w:sz="0" w:space="0" w:color="auto"/>
        <w:bottom w:val="none" w:sz="0" w:space="0" w:color="auto"/>
        <w:right w:val="none" w:sz="0" w:space="0" w:color="auto"/>
      </w:divBdr>
    </w:div>
    <w:div w:id="1609124034">
      <w:bodyDiv w:val="1"/>
      <w:marLeft w:val="0"/>
      <w:marRight w:val="0"/>
      <w:marTop w:val="0"/>
      <w:marBottom w:val="0"/>
      <w:divBdr>
        <w:top w:val="none" w:sz="0" w:space="0" w:color="auto"/>
        <w:left w:val="none" w:sz="0" w:space="0" w:color="auto"/>
        <w:bottom w:val="none" w:sz="0" w:space="0" w:color="auto"/>
        <w:right w:val="none" w:sz="0" w:space="0" w:color="auto"/>
      </w:divBdr>
    </w:div>
    <w:div w:id="1622299941">
      <w:bodyDiv w:val="1"/>
      <w:marLeft w:val="0"/>
      <w:marRight w:val="0"/>
      <w:marTop w:val="0"/>
      <w:marBottom w:val="0"/>
      <w:divBdr>
        <w:top w:val="none" w:sz="0" w:space="0" w:color="auto"/>
        <w:left w:val="none" w:sz="0" w:space="0" w:color="auto"/>
        <w:bottom w:val="none" w:sz="0" w:space="0" w:color="auto"/>
        <w:right w:val="none" w:sz="0" w:space="0" w:color="auto"/>
      </w:divBdr>
    </w:div>
    <w:div w:id="1661537426">
      <w:bodyDiv w:val="1"/>
      <w:marLeft w:val="0"/>
      <w:marRight w:val="0"/>
      <w:marTop w:val="0"/>
      <w:marBottom w:val="0"/>
      <w:divBdr>
        <w:top w:val="none" w:sz="0" w:space="0" w:color="auto"/>
        <w:left w:val="none" w:sz="0" w:space="0" w:color="auto"/>
        <w:bottom w:val="none" w:sz="0" w:space="0" w:color="auto"/>
        <w:right w:val="none" w:sz="0" w:space="0" w:color="auto"/>
      </w:divBdr>
    </w:div>
    <w:div w:id="1678845047">
      <w:bodyDiv w:val="1"/>
      <w:marLeft w:val="0"/>
      <w:marRight w:val="0"/>
      <w:marTop w:val="0"/>
      <w:marBottom w:val="0"/>
      <w:divBdr>
        <w:top w:val="none" w:sz="0" w:space="0" w:color="auto"/>
        <w:left w:val="none" w:sz="0" w:space="0" w:color="auto"/>
        <w:bottom w:val="none" w:sz="0" w:space="0" w:color="auto"/>
        <w:right w:val="none" w:sz="0" w:space="0" w:color="auto"/>
      </w:divBdr>
    </w:div>
    <w:div w:id="1752896272">
      <w:bodyDiv w:val="1"/>
      <w:marLeft w:val="0"/>
      <w:marRight w:val="0"/>
      <w:marTop w:val="0"/>
      <w:marBottom w:val="0"/>
      <w:divBdr>
        <w:top w:val="none" w:sz="0" w:space="0" w:color="auto"/>
        <w:left w:val="none" w:sz="0" w:space="0" w:color="auto"/>
        <w:bottom w:val="none" w:sz="0" w:space="0" w:color="auto"/>
        <w:right w:val="none" w:sz="0" w:space="0" w:color="auto"/>
      </w:divBdr>
    </w:div>
    <w:div w:id="1764716745">
      <w:bodyDiv w:val="1"/>
      <w:marLeft w:val="0"/>
      <w:marRight w:val="0"/>
      <w:marTop w:val="0"/>
      <w:marBottom w:val="0"/>
      <w:divBdr>
        <w:top w:val="none" w:sz="0" w:space="0" w:color="auto"/>
        <w:left w:val="none" w:sz="0" w:space="0" w:color="auto"/>
        <w:bottom w:val="none" w:sz="0" w:space="0" w:color="auto"/>
        <w:right w:val="none" w:sz="0" w:space="0" w:color="auto"/>
      </w:divBdr>
    </w:div>
    <w:div w:id="1796875419">
      <w:bodyDiv w:val="1"/>
      <w:marLeft w:val="0"/>
      <w:marRight w:val="0"/>
      <w:marTop w:val="0"/>
      <w:marBottom w:val="0"/>
      <w:divBdr>
        <w:top w:val="none" w:sz="0" w:space="0" w:color="auto"/>
        <w:left w:val="none" w:sz="0" w:space="0" w:color="auto"/>
        <w:bottom w:val="none" w:sz="0" w:space="0" w:color="auto"/>
        <w:right w:val="none" w:sz="0" w:space="0" w:color="auto"/>
      </w:divBdr>
    </w:div>
    <w:div w:id="1834105067">
      <w:bodyDiv w:val="1"/>
      <w:marLeft w:val="0"/>
      <w:marRight w:val="0"/>
      <w:marTop w:val="0"/>
      <w:marBottom w:val="0"/>
      <w:divBdr>
        <w:top w:val="none" w:sz="0" w:space="0" w:color="auto"/>
        <w:left w:val="none" w:sz="0" w:space="0" w:color="auto"/>
        <w:bottom w:val="none" w:sz="0" w:space="0" w:color="auto"/>
        <w:right w:val="none" w:sz="0" w:space="0" w:color="auto"/>
      </w:divBdr>
    </w:div>
    <w:div w:id="1864123445">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93230201">
      <w:bodyDiv w:val="1"/>
      <w:marLeft w:val="0"/>
      <w:marRight w:val="0"/>
      <w:marTop w:val="0"/>
      <w:marBottom w:val="0"/>
      <w:divBdr>
        <w:top w:val="none" w:sz="0" w:space="0" w:color="auto"/>
        <w:left w:val="none" w:sz="0" w:space="0" w:color="auto"/>
        <w:bottom w:val="none" w:sz="0" w:space="0" w:color="auto"/>
        <w:right w:val="none" w:sz="0" w:space="0" w:color="auto"/>
      </w:divBdr>
    </w:div>
    <w:div w:id="1918006012">
      <w:bodyDiv w:val="1"/>
      <w:marLeft w:val="0"/>
      <w:marRight w:val="0"/>
      <w:marTop w:val="0"/>
      <w:marBottom w:val="0"/>
      <w:divBdr>
        <w:top w:val="none" w:sz="0" w:space="0" w:color="auto"/>
        <w:left w:val="none" w:sz="0" w:space="0" w:color="auto"/>
        <w:bottom w:val="none" w:sz="0" w:space="0" w:color="auto"/>
        <w:right w:val="none" w:sz="0" w:space="0" w:color="auto"/>
      </w:divBdr>
    </w:div>
    <w:div w:id="1953898913">
      <w:bodyDiv w:val="1"/>
      <w:marLeft w:val="0"/>
      <w:marRight w:val="0"/>
      <w:marTop w:val="0"/>
      <w:marBottom w:val="0"/>
      <w:divBdr>
        <w:top w:val="none" w:sz="0" w:space="0" w:color="auto"/>
        <w:left w:val="none" w:sz="0" w:space="0" w:color="auto"/>
        <w:bottom w:val="none" w:sz="0" w:space="0" w:color="auto"/>
        <w:right w:val="none" w:sz="0" w:space="0" w:color="auto"/>
      </w:divBdr>
    </w:div>
    <w:div w:id="196885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forschungsmonitoring.org/"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uni-paderborn.de/zv/3-2/sonstiges/abschlussarbeiten/elektronische-abgabe/informationen-elektronische-abgab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Professur%20Kolbe\Verwaltung\Vorlagen\Briefe\kopf_kolbe_de_2.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77B7D-DAF7-469B-99CE-F9728BD4C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kopf_kolbe_de_2</Template>
  <TotalTime>0</TotalTime>
  <Pages>23</Pages>
  <Words>3980</Words>
  <Characters>25080</Characters>
  <Application>Microsoft Office Word</Application>
  <DocSecurity>0</DocSecurity>
  <Lines>209</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Richtlinien zum Anfertigen einer Seminararbeit</vt:lpstr>
      <vt:lpstr>Richtlinien zum Anfertigen einer Seminararbeit</vt:lpstr>
    </vt:vector>
  </TitlesOfParts>
  <Company>Universität Göttingen</Company>
  <LinksUpToDate>false</LinksUpToDate>
  <CharactersWithSpaces>29002</CharactersWithSpaces>
  <SharedDoc>false</SharedDoc>
  <HLinks>
    <vt:vector size="192" baseType="variant">
      <vt:variant>
        <vt:i4>1835071</vt:i4>
      </vt:variant>
      <vt:variant>
        <vt:i4>191</vt:i4>
      </vt:variant>
      <vt:variant>
        <vt:i4>0</vt:i4>
      </vt:variant>
      <vt:variant>
        <vt:i4>5</vt:i4>
      </vt:variant>
      <vt:variant>
        <vt:lpwstr/>
      </vt:variant>
      <vt:variant>
        <vt:lpwstr>_Toc194723865</vt:lpwstr>
      </vt:variant>
      <vt:variant>
        <vt:i4>1245232</vt:i4>
      </vt:variant>
      <vt:variant>
        <vt:i4>182</vt:i4>
      </vt:variant>
      <vt:variant>
        <vt:i4>0</vt:i4>
      </vt:variant>
      <vt:variant>
        <vt:i4>5</vt:i4>
      </vt:variant>
      <vt:variant>
        <vt:lpwstr/>
      </vt:variant>
      <vt:variant>
        <vt:lpwstr>_Toc194723798</vt:lpwstr>
      </vt:variant>
      <vt:variant>
        <vt:i4>1245232</vt:i4>
      </vt:variant>
      <vt:variant>
        <vt:i4>176</vt:i4>
      </vt:variant>
      <vt:variant>
        <vt:i4>0</vt:i4>
      </vt:variant>
      <vt:variant>
        <vt:i4>5</vt:i4>
      </vt:variant>
      <vt:variant>
        <vt:lpwstr/>
      </vt:variant>
      <vt:variant>
        <vt:lpwstr>_Toc194723797</vt:lpwstr>
      </vt:variant>
      <vt:variant>
        <vt:i4>1245232</vt:i4>
      </vt:variant>
      <vt:variant>
        <vt:i4>170</vt:i4>
      </vt:variant>
      <vt:variant>
        <vt:i4>0</vt:i4>
      </vt:variant>
      <vt:variant>
        <vt:i4>5</vt:i4>
      </vt:variant>
      <vt:variant>
        <vt:lpwstr/>
      </vt:variant>
      <vt:variant>
        <vt:lpwstr>_Toc194723796</vt:lpwstr>
      </vt:variant>
      <vt:variant>
        <vt:i4>1245232</vt:i4>
      </vt:variant>
      <vt:variant>
        <vt:i4>164</vt:i4>
      </vt:variant>
      <vt:variant>
        <vt:i4>0</vt:i4>
      </vt:variant>
      <vt:variant>
        <vt:i4>5</vt:i4>
      </vt:variant>
      <vt:variant>
        <vt:lpwstr/>
      </vt:variant>
      <vt:variant>
        <vt:lpwstr>_Toc194723795</vt:lpwstr>
      </vt:variant>
      <vt:variant>
        <vt:i4>1245232</vt:i4>
      </vt:variant>
      <vt:variant>
        <vt:i4>158</vt:i4>
      </vt:variant>
      <vt:variant>
        <vt:i4>0</vt:i4>
      </vt:variant>
      <vt:variant>
        <vt:i4>5</vt:i4>
      </vt:variant>
      <vt:variant>
        <vt:lpwstr/>
      </vt:variant>
      <vt:variant>
        <vt:lpwstr>_Toc194723794</vt:lpwstr>
      </vt:variant>
      <vt:variant>
        <vt:i4>1245232</vt:i4>
      </vt:variant>
      <vt:variant>
        <vt:i4>152</vt:i4>
      </vt:variant>
      <vt:variant>
        <vt:i4>0</vt:i4>
      </vt:variant>
      <vt:variant>
        <vt:i4>5</vt:i4>
      </vt:variant>
      <vt:variant>
        <vt:lpwstr/>
      </vt:variant>
      <vt:variant>
        <vt:lpwstr>_Toc194723793</vt:lpwstr>
      </vt:variant>
      <vt:variant>
        <vt:i4>1245232</vt:i4>
      </vt:variant>
      <vt:variant>
        <vt:i4>146</vt:i4>
      </vt:variant>
      <vt:variant>
        <vt:i4>0</vt:i4>
      </vt:variant>
      <vt:variant>
        <vt:i4>5</vt:i4>
      </vt:variant>
      <vt:variant>
        <vt:lpwstr/>
      </vt:variant>
      <vt:variant>
        <vt:lpwstr>_Toc194723792</vt:lpwstr>
      </vt:variant>
      <vt:variant>
        <vt:i4>1245232</vt:i4>
      </vt:variant>
      <vt:variant>
        <vt:i4>140</vt:i4>
      </vt:variant>
      <vt:variant>
        <vt:i4>0</vt:i4>
      </vt:variant>
      <vt:variant>
        <vt:i4>5</vt:i4>
      </vt:variant>
      <vt:variant>
        <vt:lpwstr/>
      </vt:variant>
      <vt:variant>
        <vt:lpwstr>_Toc194723791</vt:lpwstr>
      </vt:variant>
      <vt:variant>
        <vt:i4>1245232</vt:i4>
      </vt:variant>
      <vt:variant>
        <vt:i4>134</vt:i4>
      </vt:variant>
      <vt:variant>
        <vt:i4>0</vt:i4>
      </vt:variant>
      <vt:variant>
        <vt:i4>5</vt:i4>
      </vt:variant>
      <vt:variant>
        <vt:lpwstr/>
      </vt:variant>
      <vt:variant>
        <vt:lpwstr>_Toc194723790</vt:lpwstr>
      </vt:variant>
      <vt:variant>
        <vt:i4>1179696</vt:i4>
      </vt:variant>
      <vt:variant>
        <vt:i4>128</vt:i4>
      </vt:variant>
      <vt:variant>
        <vt:i4>0</vt:i4>
      </vt:variant>
      <vt:variant>
        <vt:i4>5</vt:i4>
      </vt:variant>
      <vt:variant>
        <vt:lpwstr/>
      </vt:variant>
      <vt:variant>
        <vt:lpwstr>_Toc194723789</vt:lpwstr>
      </vt:variant>
      <vt:variant>
        <vt:i4>1179696</vt:i4>
      </vt:variant>
      <vt:variant>
        <vt:i4>122</vt:i4>
      </vt:variant>
      <vt:variant>
        <vt:i4>0</vt:i4>
      </vt:variant>
      <vt:variant>
        <vt:i4>5</vt:i4>
      </vt:variant>
      <vt:variant>
        <vt:lpwstr/>
      </vt:variant>
      <vt:variant>
        <vt:lpwstr>_Toc194723788</vt:lpwstr>
      </vt:variant>
      <vt:variant>
        <vt:i4>1179696</vt:i4>
      </vt:variant>
      <vt:variant>
        <vt:i4>116</vt:i4>
      </vt:variant>
      <vt:variant>
        <vt:i4>0</vt:i4>
      </vt:variant>
      <vt:variant>
        <vt:i4>5</vt:i4>
      </vt:variant>
      <vt:variant>
        <vt:lpwstr/>
      </vt:variant>
      <vt:variant>
        <vt:lpwstr>_Toc194723787</vt:lpwstr>
      </vt:variant>
      <vt:variant>
        <vt:i4>1179696</vt:i4>
      </vt:variant>
      <vt:variant>
        <vt:i4>110</vt:i4>
      </vt:variant>
      <vt:variant>
        <vt:i4>0</vt:i4>
      </vt:variant>
      <vt:variant>
        <vt:i4>5</vt:i4>
      </vt:variant>
      <vt:variant>
        <vt:lpwstr/>
      </vt:variant>
      <vt:variant>
        <vt:lpwstr>_Toc194723786</vt:lpwstr>
      </vt:variant>
      <vt:variant>
        <vt:i4>1179696</vt:i4>
      </vt:variant>
      <vt:variant>
        <vt:i4>104</vt:i4>
      </vt:variant>
      <vt:variant>
        <vt:i4>0</vt:i4>
      </vt:variant>
      <vt:variant>
        <vt:i4>5</vt:i4>
      </vt:variant>
      <vt:variant>
        <vt:lpwstr/>
      </vt:variant>
      <vt:variant>
        <vt:lpwstr>_Toc194723785</vt:lpwstr>
      </vt:variant>
      <vt:variant>
        <vt:i4>1179696</vt:i4>
      </vt:variant>
      <vt:variant>
        <vt:i4>98</vt:i4>
      </vt:variant>
      <vt:variant>
        <vt:i4>0</vt:i4>
      </vt:variant>
      <vt:variant>
        <vt:i4>5</vt:i4>
      </vt:variant>
      <vt:variant>
        <vt:lpwstr/>
      </vt:variant>
      <vt:variant>
        <vt:lpwstr>_Toc194723784</vt:lpwstr>
      </vt:variant>
      <vt:variant>
        <vt:i4>1179696</vt:i4>
      </vt:variant>
      <vt:variant>
        <vt:i4>92</vt:i4>
      </vt:variant>
      <vt:variant>
        <vt:i4>0</vt:i4>
      </vt:variant>
      <vt:variant>
        <vt:i4>5</vt:i4>
      </vt:variant>
      <vt:variant>
        <vt:lpwstr/>
      </vt:variant>
      <vt:variant>
        <vt:lpwstr>_Toc194723783</vt:lpwstr>
      </vt:variant>
      <vt:variant>
        <vt:i4>1179696</vt:i4>
      </vt:variant>
      <vt:variant>
        <vt:i4>86</vt:i4>
      </vt:variant>
      <vt:variant>
        <vt:i4>0</vt:i4>
      </vt:variant>
      <vt:variant>
        <vt:i4>5</vt:i4>
      </vt:variant>
      <vt:variant>
        <vt:lpwstr/>
      </vt:variant>
      <vt:variant>
        <vt:lpwstr>_Toc194723782</vt:lpwstr>
      </vt:variant>
      <vt:variant>
        <vt:i4>1179696</vt:i4>
      </vt:variant>
      <vt:variant>
        <vt:i4>80</vt:i4>
      </vt:variant>
      <vt:variant>
        <vt:i4>0</vt:i4>
      </vt:variant>
      <vt:variant>
        <vt:i4>5</vt:i4>
      </vt:variant>
      <vt:variant>
        <vt:lpwstr/>
      </vt:variant>
      <vt:variant>
        <vt:lpwstr>_Toc194723781</vt:lpwstr>
      </vt:variant>
      <vt:variant>
        <vt:i4>1179696</vt:i4>
      </vt:variant>
      <vt:variant>
        <vt:i4>74</vt:i4>
      </vt:variant>
      <vt:variant>
        <vt:i4>0</vt:i4>
      </vt:variant>
      <vt:variant>
        <vt:i4>5</vt:i4>
      </vt:variant>
      <vt:variant>
        <vt:lpwstr/>
      </vt:variant>
      <vt:variant>
        <vt:lpwstr>_Toc194723780</vt:lpwstr>
      </vt:variant>
      <vt:variant>
        <vt:i4>1900592</vt:i4>
      </vt:variant>
      <vt:variant>
        <vt:i4>68</vt:i4>
      </vt:variant>
      <vt:variant>
        <vt:i4>0</vt:i4>
      </vt:variant>
      <vt:variant>
        <vt:i4>5</vt:i4>
      </vt:variant>
      <vt:variant>
        <vt:lpwstr/>
      </vt:variant>
      <vt:variant>
        <vt:lpwstr>_Toc194723779</vt:lpwstr>
      </vt:variant>
      <vt:variant>
        <vt:i4>1900592</vt:i4>
      </vt:variant>
      <vt:variant>
        <vt:i4>62</vt:i4>
      </vt:variant>
      <vt:variant>
        <vt:i4>0</vt:i4>
      </vt:variant>
      <vt:variant>
        <vt:i4>5</vt:i4>
      </vt:variant>
      <vt:variant>
        <vt:lpwstr/>
      </vt:variant>
      <vt:variant>
        <vt:lpwstr>_Toc194723778</vt:lpwstr>
      </vt:variant>
      <vt:variant>
        <vt:i4>1900592</vt:i4>
      </vt:variant>
      <vt:variant>
        <vt:i4>56</vt:i4>
      </vt:variant>
      <vt:variant>
        <vt:i4>0</vt:i4>
      </vt:variant>
      <vt:variant>
        <vt:i4>5</vt:i4>
      </vt:variant>
      <vt:variant>
        <vt:lpwstr/>
      </vt:variant>
      <vt:variant>
        <vt:lpwstr>_Toc194723777</vt:lpwstr>
      </vt:variant>
      <vt:variant>
        <vt:i4>1900592</vt:i4>
      </vt:variant>
      <vt:variant>
        <vt:i4>50</vt:i4>
      </vt:variant>
      <vt:variant>
        <vt:i4>0</vt:i4>
      </vt:variant>
      <vt:variant>
        <vt:i4>5</vt:i4>
      </vt:variant>
      <vt:variant>
        <vt:lpwstr/>
      </vt:variant>
      <vt:variant>
        <vt:lpwstr>_Toc194723776</vt:lpwstr>
      </vt:variant>
      <vt:variant>
        <vt:i4>1900592</vt:i4>
      </vt:variant>
      <vt:variant>
        <vt:i4>44</vt:i4>
      </vt:variant>
      <vt:variant>
        <vt:i4>0</vt:i4>
      </vt:variant>
      <vt:variant>
        <vt:i4>5</vt:i4>
      </vt:variant>
      <vt:variant>
        <vt:lpwstr/>
      </vt:variant>
      <vt:variant>
        <vt:lpwstr>_Toc194723775</vt:lpwstr>
      </vt:variant>
      <vt:variant>
        <vt:i4>1900592</vt:i4>
      </vt:variant>
      <vt:variant>
        <vt:i4>38</vt:i4>
      </vt:variant>
      <vt:variant>
        <vt:i4>0</vt:i4>
      </vt:variant>
      <vt:variant>
        <vt:i4>5</vt:i4>
      </vt:variant>
      <vt:variant>
        <vt:lpwstr/>
      </vt:variant>
      <vt:variant>
        <vt:lpwstr>_Toc194723774</vt:lpwstr>
      </vt:variant>
      <vt:variant>
        <vt:i4>1900592</vt:i4>
      </vt:variant>
      <vt:variant>
        <vt:i4>32</vt:i4>
      </vt:variant>
      <vt:variant>
        <vt:i4>0</vt:i4>
      </vt:variant>
      <vt:variant>
        <vt:i4>5</vt:i4>
      </vt:variant>
      <vt:variant>
        <vt:lpwstr/>
      </vt:variant>
      <vt:variant>
        <vt:lpwstr>_Toc194723773</vt:lpwstr>
      </vt:variant>
      <vt:variant>
        <vt:i4>1900592</vt:i4>
      </vt:variant>
      <vt:variant>
        <vt:i4>26</vt:i4>
      </vt:variant>
      <vt:variant>
        <vt:i4>0</vt:i4>
      </vt:variant>
      <vt:variant>
        <vt:i4>5</vt:i4>
      </vt:variant>
      <vt:variant>
        <vt:lpwstr/>
      </vt:variant>
      <vt:variant>
        <vt:lpwstr>_Toc194723772</vt:lpwstr>
      </vt:variant>
      <vt:variant>
        <vt:i4>1900592</vt:i4>
      </vt:variant>
      <vt:variant>
        <vt:i4>20</vt:i4>
      </vt:variant>
      <vt:variant>
        <vt:i4>0</vt:i4>
      </vt:variant>
      <vt:variant>
        <vt:i4>5</vt:i4>
      </vt:variant>
      <vt:variant>
        <vt:lpwstr/>
      </vt:variant>
      <vt:variant>
        <vt:lpwstr>_Toc194723771</vt:lpwstr>
      </vt:variant>
      <vt:variant>
        <vt:i4>1900592</vt:i4>
      </vt:variant>
      <vt:variant>
        <vt:i4>14</vt:i4>
      </vt:variant>
      <vt:variant>
        <vt:i4>0</vt:i4>
      </vt:variant>
      <vt:variant>
        <vt:i4>5</vt:i4>
      </vt:variant>
      <vt:variant>
        <vt:lpwstr/>
      </vt:variant>
      <vt:variant>
        <vt:lpwstr>_Toc194723770</vt:lpwstr>
      </vt:variant>
      <vt:variant>
        <vt:i4>1835056</vt:i4>
      </vt:variant>
      <vt:variant>
        <vt:i4>8</vt:i4>
      </vt:variant>
      <vt:variant>
        <vt:i4>0</vt:i4>
      </vt:variant>
      <vt:variant>
        <vt:i4>5</vt:i4>
      </vt:variant>
      <vt:variant>
        <vt:lpwstr/>
      </vt:variant>
      <vt:variant>
        <vt:lpwstr>_Toc194723769</vt:lpwstr>
      </vt:variant>
      <vt:variant>
        <vt:i4>1835056</vt:i4>
      </vt:variant>
      <vt:variant>
        <vt:i4>2</vt:i4>
      </vt:variant>
      <vt:variant>
        <vt:i4>0</vt:i4>
      </vt:variant>
      <vt:variant>
        <vt:i4>5</vt:i4>
      </vt:variant>
      <vt:variant>
        <vt:lpwstr/>
      </vt:variant>
      <vt:variant>
        <vt:lpwstr>_Toc194723768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Richtlinien zum Anfertigen einer Seminararbeit</dc:title>
  <dc:creator>Vicky Leoni Tinnefeld</dc:creator>
  <cp:lastModifiedBy>Vicky Leoni Tinnefeld</cp:lastModifiedBy>
  <cp:revision>4</cp:revision>
  <cp:lastPrinted>2007-10-25T07:53:00Z</cp:lastPrinted>
  <dcterms:created xsi:type="dcterms:W3CDTF">2024-11-29T10:04:00Z</dcterms:created>
  <dcterms:modified xsi:type="dcterms:W3CDTF">2024-11-29T10:16:00Z</dcterms:modified>
</cp:coreProperties>
</file>